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0AAAF" w14:textId="77777777" w:rsidR="00C944FB" w:rsidRPr="007C4023" w:rsidRDefault="00906CAD" w:rsidP="00347541">
      <w:pPr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ab/>
      </w:r>
    </w:p>
    <w:p w14:paraId="331DA919" w14:textId="27DF6196" w:rsidR="007C4023" w:rsidRPr="007C4023" w:rsidRDefault="007C4023" w:rsidP="007C4023">
      <w:pPr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>RIM/HRD-18/2021/</w:t>
      </w:r>
      <w:r w:rsidR="00AB642C">
        <w:rPr>
          <w:rFonts w:asciiTheme="minorHAnsi" w:hAnsiTheme="minorHAnsi" w:cstheme="minorHAnsi"/>
          <w:sz w:val="24"/>
          <w:szCs w:val="24"/>
        </w:rPr>
        <w:t>63</w:t>
      </w:r>
      <w:r w:rsidRPr="007C4023">
        <w:rPr>
          <w:rFonts w:asciiTheme="minorHAnsi" w:hAnsiTheme="minorHAnsi" w:cstheme="minorHAnsi"/>
          <w:sz w:val="24"/>
          <w:szCs w:val="24"/>
        </w:rPr>
        <w:tab/>
      </w:r>
      <w:r w:rsidRPr="007C4023">
        <w:rPr>
          <w:rFonts w:asciiTheme="minorHAnsi" w:hAnsiTheme="minorHAnsi" w:cstheme="minorHAnsi"/>
          <w:sz w:val="24"/>
          <w:szCs w:val="24"/>
        </w:rPr>
        <w:tab/>
      </w:r>
      <w:r w:rsidRPr="007C4023">
        <w:rPr>
          <w:rFonts w:asciiTheme="minorHAnsi" w:hAnsiTheme="minorHAnsi" w:cstheme="minorHAnsi"/>
          <w:sz w:val="24"/>
          <w:szCs w:val="24"/>
        </w:rPr>
        <w:tab/>
      </w:r>
      <w:r w:rsidRPr="007C4023">
        <w:rPr>
          <w:rFonts w:asciiTheme="minorHAnsi" w:hAnsiTheme="minorHAnsi" w:cstheme="minorHAnsi"/>
          <w:sz w:val="24"/>
          <w:szCs w:val="24"/>
        </w:rPr>
        <w:tab/>
      </w:r>
      <w:r w:rsidRPr="007C4023">
        <w:rPr>
          <w:rFonts w:asciiTheme="minorHAnsi" w:hAnsiTheme="minorHAnsi" w:cstheme="minorHAnsi"/>
          <w:sz w:val="24"/>
          <w:szCs w:val="24"/>
        </w:rPr>
        <w:tab/>
      </w:r>
      <w:r w:rsidRPr="007C4023">
        <w:rPr>
          <w:rFonts w:asciiTheme="minorHAnsi" w:hAnsiTheme="minorHAnsi" w:cstheme="minorHAnsi"/>
          <w:sz w:val="24"/>
          <w:szCs w:val="24"/>
        </w:rPr>
        <w:tab/>
        <w:t xml:space="preserve">           </w:t>
      </w:r>
      <w:r>
        <w:rPr>
          <w:rFonts w:asciiTheme="minorHAnsi" w:hAnsiTheme="minorHAnsi" w:cstheme="minorHAnsi"/>
          <w:sz w:val="24"/>
          <w:szCs w:val="24"/>
        </w:rPr>
        <w:t xml:space="preserve">             July </w:t>
      </w:r>
      <w:r w:rsidRPr="007C4023">
        <w:rPr>
          <w:rFonts w:asciiTheme="minorHAnsi" w:hAnsiTheme="minorHAnsi" w:cstheme="minorHAnsi"/>
          <w:sz w:val="24"/>
          <w:szCs w:val="24"/>
        </w:rPr>
        <w:t>2</w:t>
      </w:r>
      <w:r w:rsidR="007F5B7F">
        <w:rPr>
          <w:rFonts w:asciiTheme="minorHAnsi" w:hAnsiTheme="minorHAnsi" w:cstheme="minorHAnsi"/>
          <w:sz w:val="24"/>
          <w:szCs w:val="24"/>
        </w:rPr>
        <w:t>8</w:t>
      </w:r>
      <w:r w:rsidRPr="007C4023">
        <w:rPr>
          <w:rFonts w:asciiTheme="minorHAnsi" w:hAnsiTheme="minorHAnsi" w:cstheme="minorHAnsi"/>
          <w:sz w:val="24"/>
          <w:szCs w:val="24"/>
        </w:rPr>
        <w:t>, 2021</w:t>
      </w:r>
    </w:p>
    <w:p w14:paraId="13ECEC2B" w14:textId="77777777" w:rsidR="007C4023" w:rsidRPr="007C4023" w:rsidRDefault="007C4023" w:rsidP="007C4023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C4023">
        <w:rPr>
          <w:rFonts w:asciiTheme="minorHAnsi" w:hAnsiTheme="minorHAnsi" w:cstheme="minorHAnsi"/>
          <w:b/>
          <w:sz w:val="24"/>
          <w:szCs w:val="24"/>
        </w:rPr>
        <w:t>VACANCY ANNOUNCEMENT</w:t>
      </w:r>
    </w:p>
    <w:p w14:paraId="032CD70F" w14:textId="77777777" w:rsidR="007C4023" w:rsidRPr="007C4023" w:rsidRDefault="007C4023" w:rsidP="007C402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6A431F15" w14:textId="77777777" w:rsidR="007C4023" w:rsidRPr="007C4023" w:rsidRDefault="007C4023" w:rsidP="007C402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>The Royal Institute of Management is pleased to announce the following vacancy for recruitment: -</w:t>
      </w:r>
    </w:p>
    <w:p w14:paraId="2C0C5128" w14:textId="77777777" w:rsidR="007C4023" w:rsidRPr="007C4023" w:rsidRDefault="007C4023" w:rsidP="007C402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"/>
        <w:gridCol w:w="1540"/>
        <w:gridCol w:w="1031"/>
        <w:gridCol w:w="1521"/>
        <w:gridCol w:w="1073"/>
        <w:gridCol w:w="1519"/>
        <w:gridCol w:w="2185"/>
      </w:tblGrid>
      <w:tr w:rsidR="007C4023" w:rsidRPr="007C4023" w14:paraId="25EA2042" w14:textId="77777777" w:rsidTr="007C4023">
        <w:trPr>
          <w:trHeight w:val="55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244EB" w14:textId="77777777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4023">
              <w:rPr>
                <w:rFonts w:asciiTheme="minorHAnsi" w:hAnsiTheme="minorHAnsi" w:cstheme="minorHAnsi"/>
                <w:b/>
                <w:sz w:val="24"/>
                <w:szCs w:val="24"/>
              </w:rPr>
              <w:t>Sl. #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ADFF5" w14:textId="77777777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4023">
              <w:rPr>
                <w:rFonts w:asciiTheme="minorHAnsi" w:hAnsiTheme="minorHAnsi" w:cstheme="minorHAnsi"/>
                <w:b/>
                <w:sz w:val="24"/>
                <w:szCs w:val="24"/>
              </w:rPr>
              <w:t>Post Title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EAC1E" w14:textId="77777777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4023">
              <w:rPr>
                <w:rFonts w:asciiTheme="minorHAnsi" w:hAnsiTheme="minorHAnsi" w:cstheme="minorHAnsi"/>
                <w:b/>
                <w:sz w:val="24"/>
                <w:szCs w:val="24"/>
              </w:rPr>
              <w:t>Position Level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EEA4C" w14:textId="56E40B7A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Type of appointment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DED3D" w14:textId="68B1643A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4023">
              <w:rPr>
                <w:rFonts w:asciiTheme="minorHAnsi" w:hAnsiTheme="minorHAnsi" w:cstheme="minorHAnsi"/>
                <w:b/>
                <w:sz w:val="24"/>
                <w:szCs w:val="24"/>
              </w:rPr>
              <w:t>No. of Vacancy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F8DD" w14:textId="3A64AA2C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Field of work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31E32" w14:textId="54B45746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4023">
              <w:rPr>
                <w:rFonts w:asciiTheme="minorHAnsi" w:hAnsiTheme="minorHAnsi" w:cstheme="minorHAnsi"/>
                <w:b/>
                <w:sz w:val="24"/>
                <w:szCs w:val="24"/>
              </w:rPr>
              <w:t>Minimum Required Qualification</w:t>
            </w:r>
          </w:p>
        </w:tc>
      </w:tr>
      <w:tr w:rsidR="007C4023" w:rsidRPr="007C4023" w14:paraId="7F88B045" w14:textId="77777777" w:rsidTr="007C4023"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45161" w14:textId="77777777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F12C211" w14:textId="77777777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C402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BD920" w14:textId="77777777" w:rsidR="007C4023" w:rsidRPr="007C4023" w:rsidRDefault="007C4023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B55705" w14:textId="00979912" w:rsidR="007C4023" w:rsidRPr="007C4023" w:rsidRDefault="007C4023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Technician I (Carpentry and Masonry)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21C1F" w14:textId="77777777" w:rsid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6AE906" w14:textId="0DBE940B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S3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1945E" w14:textId="77777777" w:rsid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897659" w14:textId="025038A0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Consolidated contract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6805" w14:textId="6C4F4EA8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FF53D51" w14:textId="77777777" w:rsidR="007C4023" w:rsidRPr="007C4023" w:rsidRDefault="007C4023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C402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1C6D" w14:textId="495AEBAC" w:rsidR="007C4023" w:rsidRDefault="007C4023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Carpentry and Masonry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E1A6E" w14:textId="758E6A59" w:rsidR="007C4023" w:rsidRPr="007C4023" w:rsidRDefault="007C4023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Class X with NC-3 in relevant field.</w:t>
            </w:r>
          </w:p>
        </w:tc>
      </w:tr>
    </w:tbl>
    <w:p w14:paraId="39DF3DC1" w14:textId="77777777" w:rsidR="007C4023" w:rsidRPr="007C4023" w:rsidRDefault="007C4023" w:rsidP="007C402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4450E42A" w14:textId="7605A9B1" w:rsidR="007C4023" w:rsidRPr="007C4023" w:rsidRDefault="007C4023" w:rsidP="007C4023">
      <w:pPr>
        <w:jc w:val="both"/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 xml:space="preserve">Interested candidates who meet the eligibility criteria, may submit application with curriculum vitae to the HRD Unit of the Institute on or before </w:t>
      </w:r>
      <w:r w:rsidRPr="007C4023">
        <w:rPr>
          <w:rFonts w:asciiTheme="minorHAnsi" w:hAnsiTheme="minorHAnsi" w:cstheme="minorHAnsi"/>
          <w:b/>
          <w:sz w:val="24"/>
          <w:szCs w:val="24"/>
        </w:rPr>
        <w:t>A</w:t>
      </w:r>
      <w:r w:rsidR="006F2BF0">
        <w:rPr>
          <w:rFonts w:asciiTheme="minorHAnsi" w:hAnsiTheme="minorHAnsi" w:cstheme="minorHAnsi"/>
          <w:b/>
          <w:sz w:val="24"/>
          <w:szCs w:val="24"/>
        </w:rPr>
        <w:t>ugust</w:t>
      </w:r>
      <w:r w:rsidRPr="007C402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F2BF0">
        <w:rPr>
          <w:rFonts w:asciiTheme="minorHAnsi" w:hAnsiTheme="minorHAnsi" w:cstheme="minorHAnsi"/>
          <w:b/>
          <w:sz w:val="24"/>
          <w:szCs w:val="24"/>
        </w:rPr>
        <w:t>9</w:t>
      </w:r>
      <w:r w:rsidRPr="007C4023">
        <w:rPr>
          <w:rFonts w:asciiTheme="minorHAnsi" w:hAnsiTheme="minorHAnsi" w:cstheme="minorHAnsi"/>
          <w:b/>
          <w:sz w:val="24"/>
          <w:szCs w:val="24"/>
        </w:rPr>
        <w:t>, 2021</w:t>
      </w:r>
      <w:r w:rsidRPr="007C4023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</w:t>
      </w:r>
      <w:r w:rsidRPr="007C4023">
        <w:rPr>
          <w:rFonts w:asciiTheme="minorHAnsi" w:hAnsiTheme="minorHAnsi" w:cstheme="minorHAnsi"/>
          <w:sz w:val="24"/>
          <w:szCs w:val="24"/>
        </w:rPr>
        <w:t xml:space="preserve">during office hours with a copy of the following documents. </w:t>
      </w:r>
    </w:p>
    <w:p w14:paraId="6E4DEAEF" w14:textId="77777777" w:rsidR="007C4023" w:rsidRPr="007C4023" w:rsidRDefault="007C4023" w:rsidP="007C402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3E3ABE32" w14:textId="77777777" w:rsidR="007C4023" w:rsidRPr="007C4023" w:rsidRDefault="007C4023" w:rsidP="007C4023">
      <w:pPr>
        <w:pStyle w:val="NoSpacing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 xml:space="preserve">RCSC Employment form    </w:t>
      </w:r>
    </w:p>
    <w:p w14:paraId="6E9F693D" w14:textId="77777777" w:rsidR="007C4023" w:rsidRPr="007C4023" w:rsidRDefault="007C4023" w:rsidP="007C4023">
      <w:pPr>
        <w:pStyle w:val="NoSpacing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 xml:space="preserve">Attested copy of Training Certificate </w:t>
      </w:r>
      <w:r w:rsidRPr="007C4023">
        <w:rPr>
          <w:rFonts w:asciiTheme="minorHAnsi" w:hAnsiTheme="minorHAnsi" w:cstheme="minorHAnsi"/>
          <w:sz w:val="24"/>
          <w:szCs w:val="24"/>
        </w:rPr>
        <w:tab/>
      </w:r>
      <w:r w:rsidRPr="007C4023">
        <w:rPr>
          <w:rFonts w:asciiTheme="minorHAnsi" w:hAnsiTheme="minorHAnsi" w:cstheme="minorHAnsi"/>
          <w:sz w:val="24"/>
          <w:szCs w:val="24"/>
        </w:rPr>
        <w:tab/>
      </w:r>
      <w:r w:rsidRPr="007C4023">
        <w:rPr>
          <w:rFonts w:asciiTheme="minorHAnsi" w:hAnsiTheme="minorHAnsi" w:cstheme="minorHAnsi"/>
          <w:sz w:val="24"/>
          <w:szCs w:val="24"/>
        </w:rPr>
        <w:tab/>
      </w:r>
    </w:p>
    <w:p w14:paraId="74954AA2" w14:textId="77777777" w:rsidR="007C4023" w:rsidRPr="007C4023" w:rsidRDefault="007C4023" w:rsidP="007C4023">
      <w:pPr>
        <w:pStyle w:val="NoSpacing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>Attested copy of Citizenship ID Card</w:t>
      </w:r>
      <w:r w:rsidRPr="007C4023">
        <w:rPr>
          <w:rFonts w:asciiTheme="minorHAnsi" w:hAnsiTheme="minorHAnsi" w:cstheme="minorHAnsi"/>
          <w:sz w:val="24"/>
          <w:szCs w:val="24"/>
        </w:rPr>
        <w:tab/>
      </w:r>
    </w:p>
    <w:p w14:paraId="1E5D2443" w14:textId="77777777" w:rsidR="007C4023" w:rsidRPr="007C4023" w:rsidRDefault="007C4023" w:rsidP="007C4023">
      <w:pPr>
        <w:pStyle w:val="NoSpacing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>Attested copy of Security Clearance</w:t>
      </w:r>
    </w:p>
    <w:p w14:paraId="7644D81B" w14:textId="77777777" w:rsidR="007C4023" w:rsidRPr="007C4023" w:rsidRDefault="007C4023" w:rsidP="007C4023">
      <w:pPr>
        <w:pStyle w:val="NoSpacing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>Attested copy of Medical certificate</w:t>
      </w:r>
    </w:p>
    <w:p w14:paraId="4A2385BC" w14:textId="77777777" w:rsidR="007C4023" w:rsidRPr="007C4023" w:rsidRDefault="007C4023" w:rsidP="007C4023">
      <w:pPr>
        <w:pStyle w:val="NoSpacing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>NoC from previous organization if already employed</w:t>
      </w:r>
    </w:p>
    <w:p w14:paraId="4FCE55F0" w14:textId="77777777" w:rsidR="007C4023" w:rsidRPr="007C4023" w:rsidRDefault="007C4023" w:rsidP="007C4023">
      <w:pPr>
        <w:pStyle w:val="NoSpacing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>Any relevant or experience certificate</w:t>
      </w:r>
    </w:p>
    <w:p w14:paraId="39C3AD75" w14:textId="77777777" w:rsidR="007C4023" w:rsidRPr="007C4023" w:rsidRDefault="007C4023" w:rsidP="007C402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22E2301B" w14:textId="77777777" w:rsidR="007C4023" w:rsidRPr="007C4023" w:rsidRDefault="007C4023" w:rsidP="007C4023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 xml:space="preserve">For further information, please contact the HRD Unit at phone # 351013/14 during office hours or visit our website </w:t>
      </w:r>
      <w:hyperlink r:id="rId8" w:history="1">
        <w:r w:rsidRPr="007C4023">
          <w:rPr>
            <w:rStyle w:val="Hyperlink"/>
            <w:rFonts w:asciiTheme="minorHAnsi" w:hAnsiTheme="minorHAnsi" w:cstheme="minorHAnsi"/>
            <w:sz w:val="24"/>
            <w:szCs w:val="24"/>
          </w:rPr>
          <w:t>www.rim.edu.bt</w:t>
        </w:r>
      </w:hyperlink>
      <w:r w:rsidRPr="007C402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A5C440A" w14:textId="77777777" w:rsidR="007C4023" w:rsidRPr="007C4023" w:rsidRDefault="007C4023" w:rsidP="007C4023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    </w:t>
      </w:r>
    </w:p>
    <w:p w14:paraId="20AB115F" w14:textId="77777777" w:rsidR="007C4023" w:rsidRPr="007C4023" w:rsidRDefault="007C4023" w:rsidP="007C4023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5DC625E7" w14:textId="77777777" w:rsidR="007C4023" w:rsidRPr="007C4023" w:rsidRDefault="007C4023" w:rsidP="007C4023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15A8F832" w14:textId="0357CA31" w:rsidR="007C4023" w:rsidRPr="007C4023" w:rsidRDefault="007C4023" w:rsidP="007C4023">
      <w:pPr>
        <w:pBdr>
          <w:bottom w:val="single" w:sz="6" w:space="1" w:color="auto"/>
        </w:pBdr>
        <w:jc w:val="right"/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sz w:val="24"/>
          <w:szCs w:val="24"/>
        </w:rPr>
        <w:t xml:space="preserve"> Director</w:t>
      </w:r>
    </w:p>
    <w:p w14:paraId="0E465183" w14:textId="77777777" w:rsidR="007C4023" w:rsidRPr="007C4023" w:rsidRDefault="007C4023" w:rsidP="007C4023">
      <w:pPr>
        <w:rPr>
          <w:rFonts w:asciiTheme="minorHAnsi" w:hAnsiTheme="minorHAnsi" w:cstheme="minorHAnsi"/>
          <w:sz w:val="24"/>
          <w:szCs w:val="24"/>
        </w:rPr>
      </w:pPr>
    </w:p>
    <w:p w14:paraId="3AB1BCAC" w14:textId="77777777" w:rsidR="007C4023" w:rsidRPr="007C4023" w:rsidRDefault="007C4023" w:rsidP="007C4023">
      <w:pPr>
        <w:rPr>
          <w:rFonts w:asciiTheme="minorHAnsi" w:hAnsiTheme="minorHAnsi" w:cstheme="minorHAnsi"/>
          <w:sz w:val="24"/>
          <w:szCs w:val="24"/>
        </w:rPr>
      </w:pPr>
    </w:p>
    <w:p w14:paraId="4F9FE129" w14:textId="0A7329C6" w:rsidR="007C4023" w:rsidRPr="007C4023" w:rsidRDefault="007C4023" w:rsidP="007C4023">
      <w:pPr>
        <w:tabs>
          <w:tab w:val="left" w:pos="2128"/>
        </w:tabs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079F5D" wp14:editId="2BA23FB7">
                <wp:simplePos x="0" y="0"/>
                <wp:positionH relativeFrom="column">
                  <wp:posOffset>721360</wp:posOffset>
                </wp:positionH>
                <wp:positionV relativeFrom="paragraph">
                  <wp:posOffset>10006330</wp:posOffset>
                </wp:positionV>
                <wp:extent cx="6100445" cy="12700"/>
                <wp:effectExtent l="6985" t="10795" r="7620" b="5080"/>
                <wp:wrapNone/>
                <wp:docPr id="5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00445" cy="127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65AD8" id="Straight Connector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" strokecolor="#00b050" strokeweight=".25pt">
                <v:stroke dashstyle="1 1"/>
                <o:lock v:ext="edit" shapetype="f"/>
              </v:line>
            </w:pict>
          </mc:Fallback>
        </mc:AlternateContent>
      </w:r>
    </w:p>
    <w:p w14:paraId="1CA1E617" w14:textId="33B1014A" w:rsidR="00E3206A" w:rsidRPr="007C4023" w:rsidRDefault="007C4023" w:rsidP="009F61FE">
      <w:pPr>
        <w:tabs>
          <w:tab w:val="left" w:pos="6180"/>
        </w:tabs>
        <w:rPr>
          <w:rFonts w:asciiTheme="minorHAnsi" w:hAnsiTheme="minorHAnsi" w:cstheme="minorHAnsi"/>
          <w:sz w:val="24"/>
          <w:szCs w:val="24"/>
        </w:rPr>
      </w:pPr>
      <w:r w:rsidRPr="007C402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799311" wp14:editId="1BD038A7">
                <wp:simplePos x="0" y="0"/>
                <wp:positionH relativeFrom="column">
                  <wp:posOffset>721360</wp:posOffset>
                </wp:positionH>
                <wp:positionV relativeFrom="paragraph">
                  <wp:posOffset>10006330</wp:posOffset>
                </wp:positionV>
                <wp:extent cx="6100445" cy="12700"/>
                <wp:effectExtent l="6985" t="12700" r="7620" b="12700"/>
                <wp:wrapNone/>
                <wp:docPr id="3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00445" cy="127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40542" id="Straight Connector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" strokecolor="#00b050" strokeweight=".25pt">
                <v:stroke dashstyle="1 1"/>
                <o:lock v:ext="edit" shapetype="f"/>
              </v:line>
            </w:pict>
          </mc:Fallback>
        </mc:AlternateContent>
      </w:r>
      <w:r w:rsidRPr="007C402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04AF1D" wp14:editId="0791D895">
                <wp:simplePos x="0" y="0"/>
                <wp:positionH relativeFrom="column">
                  <wp:posOffset>721360</wp:posOffset>
                </wp:positionH>
                <wp:positionV relativeFrom="paragraph">
                  <wp:posOffset>10006330</wp:posOffset>
                </wp:positionV>
                <wp:extent cx="6100445" cy="12700"/>
                <wp:effectExtent l="0" t="0" r="14605" b="635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0445" cy="1270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00B05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D97E2" id="Straight Connector 1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7rjOXM0BAACAAwAA&#10;DgAAAAAAAAAAAAAAAAAuAgAAZHJzL2Uyb0RvYy54bWxQSwECLQAUAAYACAAAACEAXDHQpuAAAAAO&#10;AQAADwAAAAAAAAAAAAAAAAAnBAAAZHJzL2Rvd25yZXYueG1sUEsFBgAAAAAEAAQA8wAAADQFAAAA&#10;AA==&#10;" strokecolor="#00b050" strokeweight=".25pt">
                <v:stroke dashstyle="1 1"/>
                <o:lock v:ext="edit" shapetype="f"/>
              </v:line>
            </w:pict>
          </mc:Fallback>
        </mc:AlternateContent>
      </w:r>
      <w:r w:rsidRPr="007C402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BEAC32" wp14:editId="6FBF677F">
                <wp:simplePos x="0" y="0"/>
                <wp:positionH relativeFrom="column">
                  <wp:posOffset>721360</wp:posOffset>
                </wp:positionH>
                <wp:positionV relativeFrom="paragraph">
                  <wp:posOffset>10006330</wp:posOffset>
                </wp:positionV>
                <wp:extent cx="6100445" cy="12700"/>
                <wp:effectExtent l="0" t="0" r="14605" b="63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0445" cy="1270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00B05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FD8A7" id="Straight Connector 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0oE+ps0BAACAAwAA&#10;DgAAAAAAAAAAAAAAAAAuAgAAZHJzL2Uyb0RvYy54bWxQSwECLQAUAAYACAAAACEAXDHQpuAAAAAO&#10;AQAADwAAAAAAAAAAAAAAAAAnBAAAZHJzL2Rvd25yZXYueG1sUEsFBgAAAAAEAAQA8wAAADQFAAAA&#10;AA==&#10;" strokecolor="#00b050" strokeweight=".25pt">
                <v:stroke dashstyle="1 1"/>
                <o:lock v:ext="edit" shapetype="f"/>
              </v:line>
            </w:pict>
          </mc:Fallback>
        </mc:AlternateContent>
      </w:r>
      <w:r w:rsidR="00E3206A" w:rsidRPr="007C4023">
        <w:rPr>
          <w:rFonts w:asciiTheme="minorHAnsi" w:hAnsiTheme="minorHAnsi" w:cstheme="minorHAnsi"/>
          <w:sz w:val="24"/>
          <w:szCs w:val="24"/>
        </w:rPr>
        <w:tab/>
      </w:r>
    </w:p>
    <w:sectPr w:rsidR="00E3206A" w:rsidRPr="007C4023" w:rsidSect="00B538B1">
      <w:headerReference w:type="default" r:id="rId9"/>
      <w:footerReference w:type="default" r:id="rId10"/>
      <w:pgSz w:w="11907" w:h="16839" w:code="9"/>
      <w:pgMar w:top="1440" w:right="1107" w:bottom="1440" w:left="1440" w:header="720" w:footer="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76823" w14:textId="77777777" w:rsidR="000E1642" w:rsidRDefault="000E1642" w:rsidP="008C3DD9">
      <w:pPr>
        <w:spacing w:after="0" w:line="240" w:lineRule="auto"/>
      </w:pPr>
      <w:r>
        <w:separator/>
      </w:r>
    </w:p>
  </w:endnote>
  <w:endnote w:type="continuationSeparator" w:id="0">
    <w:p w14:paraId="37D4CAFE" w14:textId="77777777" w:rsidR="000E1642" w:rsidRDefault="000E1642" w:rsidP="008C3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Jomolhari-ID">
    <w:altName w:val="Microsoft Himalaya"/>
    <w:charset w:val="00"/>
    <w:family w:val="auto"/>
    <w:pitch w:val="variable"/>
    <w:sig w:usb0="A000006F" w:usb1="1001604A" w:usb2="0400006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F8D91" w14:textId="25C4314B" w:rsidR="008C3DD9" w:rsidRPr="008C3DD9" w:rsidRDefault="007C4023" w:rsidP="008C3DD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9A37C97" wp14:editId="1E61B75D">
              <wp:simplePos x="0" y="0"/>
              <wp:positionH relativeFrom="column">
                <wp:posOffset>2056130</wp:posOffset>
              </wp:positionH>
              <wp:positionV relativeFrom="paragraph">
                <wp:posOffset>-558800</wp:posOffset>
              </wp:positionV>
              <wp:extent cx="4142740" cy="61341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42740" cy="613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C5AAA5" w14:textId="77777777" w:rsidR="00E3206A" w:rsidRPr="00DA2072" w:rsidRDefault="00E3206A" w:rsidP="00E3206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ind w:right="-353"/>
                            <w:textAlignment w:val="center"/>
                            <w:rPr>
                              <w:rFonts w:ascii="Times New Roman" w:hAnsi="Times New Roman" w:cs="Times New Roman"/>
                              <w:color w:val="000000"/>
                            </w:rPr>
                          </w:pPr>
                          <w:r w:rsidRPr="00DA2072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>PABX NO. 00975-2-351013/351014/351249/351255/351627/351649</w:t>
                          </w:r>
                        </w:p>
                        <w:p w14:paraId="6A307732" w14:textId="77777777" w:rsidR="00E3206A" w:rsidRPr="00DA2072" w:rsidRDefault="00E3206A" w:rsidP="00E3206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ind w:right="-353"/>
                            <w:textAlignment w:val="center"/>
                            <w:rPr>
                              <w:rFonts w:ascii="Times New Roman" w:hAnsi="Times New Roman" w:cs="Times New Roman"/>
                              <w:color w:val="000000"/>
                            </w:rPr>
                          </w:pPr>
                          <w:r w:rsidRPr="00DA2072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 xml:space="preserve">                                                                          </w:t>
                          </w:r>
                          <w:r w:rsidR="00DA2072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 xml:space="preserve">  </w:t>
                          </w:r>
                          <w:r w:rsidRPr="00DA2072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>Fax : 00975-2-351029</w:t>
                          </w:r>
                        </w:p>
                        <w:p w14:paraId="6059B1B9" w14:textId="77777777" w:rsidR="00E3206A" w:rsidRPr="00DA2072" w:rsidRDefault="00E3206A" w:rsidP="00E3206A">
                          <w:pPr>
                            <w:ind w:right="-353"/>
                            <w:rPr>
                              <w:sz w:val="24"/>
                              <w:szCs w:val="24"/>
                            </w:rPr>
                          </w:pPr>
                          <w:r w:rsidRPr="00DA2072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 xml:space="preserve">                                                                     Website : www.rim.edu.bt</w:t>
                          </w:r>
                        </w:p>
                        <w:p w14:paraId="6C03EA02" w14:textId="77777777" w:rsidR="00E3206A" w:rsidRPr="00DA2072" w:rsidRDefault="00E3206A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A37C9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161.9pt;margin-top:-44pt;width:326.2pt;height:48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" filled="f" stroked="f" strokeweight=".5pt">
              <v:textbox>
                <w:txbxContent>
                  <w:p w14:paraId="70C5AAA5" w14:textId="77777777" w:rsidR="00E3206A" w:rsidRPr="00DA2072" w:rsidRDefault="00E3206A" w:rsidP="00E3206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ind w:right="-353"/>
                      <w:textAlignment w:val="center"/>
                      <w:rPr>
                        <w:rFonts w:ascii="Times New Roman" w:hAnsi="Times New Roman" w:cs="Times New Roman"/>
                        <w:color w:val="000000"/>
                      </w:rPr>
                    </w:pPr>
                    <w:r w:rsidRPr="00DA2072">
                      <w:rPr>
                        <w:rFonts w:ascii="Times New Roman" w:hAnsi="Times New Roman" w:cs="Times New Roman"/>
                        <w:color w:val="000000"/>
                      </w:rPr>
                      <w:t>PABX NO. 00975-2-351013/351014/351249/351255/351627/351649</w:t>
                    </w:r>
                  </w:p>
                  <w:p w14:paraId="6A307732" w14:textId="77777777" w:rsidR="00E3206A" w:rsidRPr="00DA2072" w:rsidRDefault="00E3206A" w:rsidP="00E3206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ind w:right="-353"/>
                      <w:textAlignment w:val="center"/>
                      <w:rPr>
                        <w:rFonts w:ascii="Times New Roman" w:hAnsi="Times New Roman" w:cs="Times New Roman"/>
                        <w:color w:val="000000"/>
                      </w:rPr>
                    </w:pPr>
                    <w:r w:rsidRPr="00DA2072">
                      <w:rPr>
                        <w:rFonts w:ascii="Times New Roman" w:hAnsi="Times New Roman" w:cs="Times New Roman"/>
                        <w:color w:val="000000"/>
                      </w:rPr>
                      <w:t xml:space="preserve">                                                                          </w:t>
                    </w:r>
                    <w:r w:rsidR="00DA2072">
                      <w:rPr>
                        <w:rFonts w:ascii="Times New Roman" w:hAnsi="Times New Roman" w:cs="Times New Roman"/>
                        <w:color w:val="000000"/>
                      </w:rPr>
                      <w:t xml:space="preserve">  </w:t>
                    </w:r>
                    <w:r w:rsidRPr="00DA2072">
                      <w:rPr>
                        <w:rFonts w:ascii="Times New Roman" w:hAnsi="Times New Roman" w:cs="Times New Roman"/>
                        <w:color w:val="000000"/>
                      </w:rPr>
                      <w:t>Fax : 00975-2-351029</w:t>
                    </w:r>
                  </w:p>
                  <w:p w14:paraId="6059B1B9" w14:textId="77777777" w:rsidR="00E3206A" w:rsidRPr="00DA2072" w:rsidRDefault="00E3206A" w:rsidP="00E3206A">
                    <w:pPr>
                      <w:ind w:right="-353"/>
                      <w:rPr>
                        <w:sz w:val="24"/>
                        <w:szCs w:val="24"/>
                      </w:rPr>
                    </w:pPr>
                    <w:r w:rsidRPr="00DA2072">
                      <w:rPr>
                        <w:rFonts w:ascii="Times New Roman" w:hAnsi="Times New Roman" w:cs="Times New Roman"/>
                        <w:color w:val="000000"/>
                      </w:rPr>
                      <w:t xml:space="preserve">                                                                     Website : www.rim.edu.bt</w:t>
                    </w:r>
                  </w:p>
                  <w:p w14:paraId="6C03EA02" w14:textId="77777777" w:rsidR="00E3206A" w:rsidRPr="00DA2072" w:rsidRDefault="00E3206A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0" locked="0" layoutInCell="1" allowOverlap="1" wp14:anchorId="4FEF8DF6" wp14:editId="24B86BAF">
          <wp:simplePos x="0" y="0"/>
          <wp:positionH relativeFrom="column">
            <wp:posOffset>1790700</wp:posOffset>
          </wp:positionH>
          <wp:positionV relativeFrom="paragraph">
            <wp:posOffset>-567055</wp:posOffset>
          </wp:positionV>
          <wp:extent cx="266700" cy="229235"/>
          <wp:effectExtent l="0" t="0" r="0" b="0"/>
          <wp:wrapNone/>
          <wp:docPr id="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3425FFCB" wp14:editId="4EA3B7F0">
          <wp:simplePos x="0" y="0"/>
          <wp:positionH relativeFrom="column">
            <wp:posOffset>-316230</wp:posOffset>
          </wp:positionH>
          <wp:positionV relativeFrom="paragraph">
            <wp:posOffset>-553720</wp:posOffset>
          </wp:positionV>
          <wp:extent cx="234950" cy="23495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0D2D807" wp14:editId="1CDF14A4">
              <wp:simplePos x="0" y="0"/>
              <wp:positionH relativeFrom="column">
                <wp:posOffset>-119380</wp:posOffset>
              </wp:positionH>
              <wp:positionV relativeFrom="paragraph">
                <wp:posOffset>-572770</wp:posOffset>
              </wp:positionV>
              <wp:extent cx="2947670" cy="61341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47670" cy="613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155D5" w14:textId="77777777" w:rsidR="00E3206A" w:rsidRPr="00DA2072" w:rsidRDefault="00DA2072" w:rsidP="00E3206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Times New Roman" w:hAnsi="Times New Roman" w:cs="Times New Roman"/>
                              <w:color w:val="000000"/>
                            </w:rPr>
                          </w:pPr>
                          <w:r w:rsidRPr="00DA2072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>Royal Institute of Management</w:t>
                          </w:r>
                        </w:p>
                        <w:p w14:paraId="69D686BF" w14:textId="77777777" w:rsidR="00E3206A" w:rsidRPr="00DA2072" w:rsidRDefault="00E3206A" w:rsidP="00E3206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Times New Roman" w:hAnsi="Times New Roman" w:cs="Times New Roman"/>
                              <w:color w:val="000000"/>
                            </w:rPr>
                          </w:pPr>
                          <w:r w:rsidRPr="00DA2072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 xml:space="preserve">P.O. </w:t>
                          </w:r>
                          <w:r w:rsidR="00DA2072" w:rsidRPr="00DA2072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>Box</w:t>
                          </w:r>
                          <w:r w:rsidRPr="00DA2072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 xml:space="preserve"> 416, </w:t>
                          </w:r>
                          <w:r w:rsidR="00DA2072" w:rsidRPr="00DA2072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>Simtokha</w:t>
                          </w:r>
                        </w:p>
                        <w:p w14:paraId="65FC3A55" w14:textId="77777777" w:rsidR="00E3206A" w:rsidRDefault="00DA2072">
                          <w:r w:rsidRPr="00DA2072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>Thimphu: Bhutan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D2D807" id="Text Box 17" o:spid="_x0000_s1028" type="#_x0000_t202" style="position:absolute;margin-left:-9.4pt;margin-top:-45.1pt;width:232.1pt;height:4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" filled="f" stroked="f" strokeweight=".5pt">
              <v:textbox>
                <w:txbxContent>
                  <w:p w14:paraId="30D155D5" w14:textId="77777777" w:rsidR="00E3206A" w:rsidRPr="00DA2072" w:rsidRDefault="00DA2072" w:rsidP="00E3206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Times New Roman" w:hAnsi="Times New Roman" w:cs="Times New Roman"/>
                        <w:color w:val="000000"/>
                      </w:rPr>
                    </w:pPr>
                    <w:r w:rsidRPr="00DA2072">
                      <w:rPr>
                        <w:rFonts w:ascii="Times New Roman" w:hAnsi="Times New Roman" w:cs="Times New Roman"/>
                        <w:color w:val="000000"/>
                      </w:rPr>
                      <w:t>Royal Institute of Management</w:t>
                    </w:r>
                  </w:p>
                  <w:p w14:paraId="69D686BF" w14:textId="77777777" w:rsidR="00E3206A" w:rsidRPr="00DA2072" w:rsidRDefault="00E3206A" w:rsidP="00E3206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Times New Roman" w:hAnsi="Times New Roman" w:cs="Times New Roman"/>
                        <w:color w:val="000000"/>
                      </w:rPr>
                    </w:pPr>
                    <w:r w:rsidRPr="00DA2072">
                      <w:rPr>
                        <w:rFonts w:ascii="Times New Roman" w:hAnsi="Times New Roman" w:cs="Times New Roman"/>
                        <w:color w:val="000000"/>
                      </w:rPr>
                      <w:t xml:space="preserve">P.O. </w:t>
                    </w:r>
                    <w:r w:rsidR="00DA2072" w:rsidRPr="00DA2072">
                      <w:rPr>
                        <w:rFonts w:ascii="Times New Roman" w:hAnsi="Times New Roman" w:cs="Times New Roman"/>
                        <w:color w:val="000000"/>
                      </w:rPr>
                      <w:t>Box</w:t>
                    </w:r>
                    <w:r w:rsidRPr="00DA2072">
                      <w:rPr>
                        <w:rFonts w:ascii="Times New Roman" w:hAnsi="Times New Roman" w:cs="Times New Roman"/>
                        <w:color w:val="000000"/>
                      </w:rPr>
                      <w:t xml:space="preserve"> 416, </w:t>
                    </w:r>
                    <w:proofErr w:type="spellStart"/>
                    <w:r w:rsidR="00DA2072" w:rsidRPr="00DA2072">
                      <w:rPr>
                        <w:rFonts w:ascii="Times New Roman" w:hAnsi="Times New Roman" w:cs="Times New Roman"/>
                        <w:color w:val="000000"/>
                      </w:rPr>
                      <w:t>Simtokha</w:t>
                    </w:r>
                    <w:proofErr w:type="spellEnd"/>
                  </w:p>
                  <w:p w14:paraId="65FC3A55" w14:textId="77777777" w:rsidR="00E3206A" w:rsidRDefault="00DA2072">
                    <w:r w:rsidRPr="00DA2072">
                      <w:rPr>
                        <w:rFonts w:ascii="Times New Roman" w:hAnsi="Times New Roman" w:cs="Times New Roman"/>
                        <w:color w:val="000000"/>
                      </w:rPr>
                      <w:t>Thimphu: Bhutan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4896" behindDoc="0" locked="0" layoutInCell="1" allowOverlap="1" wp14:anchorId="23B650BF" wp14:editId="7B6C3435">
              <wp:simplePos x="0" y="0"/>
              <wp:positionH relativeFrom="column">
                <wp:posOffset>-334010</wp:posOffset>
              </wp:positionH>
              <wp:positionV relativeFrom="paragraph">
                <wp:posOffset>-558801</wp:posOffset>
              </wp:positionV>
              <wp:extent cx="6400165" cy="0"/>
              <wp:effectExtent l="0" t="0" r="0" b="0"/>
              <wp:wrapNone/>
              <wp:docPr id="22" name="Straight Connector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0016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00B050"/>
                        </a:solidFill>
                        <a:prstDash val="sysDot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CD562B" id="Straight Connector 22" o:spid="_x0000_s1026" style="position:absolute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6.3pt,-44pt" to="477.65pt,-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" strokecolor="#00b050" strokeweight=".25pt">
              <v:stroke dashstyle="1 1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4447ED0" wp14:editId="4B40828A">
              <wp:simplePos x="0" y="0"/>
              <wp:positionH relativeFrom="column">
                <wp:posOffset>721360</wp:posOffset>
              </wp:positionH>
              <wp:positionV relativeFrom="paragraph">
                <wp:posOffset>10006330</wp:posOffset>
              </wp:positionV>
              <wp:extent cx="6100445" cy="12700"/>
              <wp:effectExtent l="0" t="0" r="14605" b="635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0445" cy="1270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00B050"/>
                        </a:solidFill>
                        <a:prstDash val="sysDot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6F5A5D" id="Straight Connector 1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q2hdQc0BAACAAwAA&#10;DgAAAAAAAAAAAAAAAAAuAgAAZHJzL2Uyb0RvYy54bWxQSwECLQAUAAYACAAAACEAXDHQpuAAAAAO&#10;AQAADwAAAAAAAAAAAAAAAAAnBAAAZHJzL2Rvd25yZXYueG1sUEsFBgAAAAAEAAQA8wAAADQFAAAA&#10;AA==&#10;" strokecolor="#00b050" strokeweight=".25pt">
              <v:stroke dashstyle="1 1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2C1B9B7" wp14:editId="37150841">
              <wp:simplePos x="0" y="0"/>
              <wp:positionH relativeFrom="column">
                <wp:posOffset>626745</wp:posOffset>
              </wp:positionH>
              <wp:positionV relativeFrom="paragraph">
                <wp:posOffset>10024745</wp:posOffset>
              </wp:positionV>
              <wp:extent cx="2560320" cy="64008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0320" cy="6400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2EA588" w14:textId="77777777" w:rsidR="00E3206A" w:rsidRPr="00C418F8" w:rsidRDefault="00E3206A" w:rsidP="00E3206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ROYAL INSTITUTE OF MANAGEMENT</w:t>
                          </w:r>
                        </w:p>
                        <w:p w14:paraId="28913371" w14:textId="77777777" w:rsidR="00E3206A" w:rsidRPr="00C418F8" w:rsidRDefault="00E3206A" w:rsidP="00E3206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P.O. BOX 416, SIMTOKHA</w:t>
                          </w:r>
                        </w:p>
                        <w:p w14:paraId="656F3224" w14:textId="77777777" w:rsidR="00E3206A" w:rsidRPr="00C418F8" w:rsidRDefault="00E3206A" w:rsidP="00E3206A"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THIMPHU: BHUTAN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C1B9B7" id="Text Box 31" o:spid="_x0000_s1029" type="#_x0000_t202" style="position:absolute;margin-left:49.35pt;margin-top:789.35pt;width:201.6pt;height:50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" fillcolor="window" stroked="f" strokeweight=".5pt">
              <v:textbox>
                <w:txbxContent>
                  <w:p w14:paraId="502EA588" w14:textId="77777777" w:rsidR="00E3206A" w:rsidRPr="00C418F8" w:rsidRDefault="00E3206A" w:rsidP="00E3206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ROYAL INSTITUTE OF MANAGEMENT</w:t>
                    </w:r>
                  </w:p>
                  <w:p w14:paraId="28913371" w14:textId="77777777" w:rsidR="00E3206A" w:rsidRPr="00C418F8" w:rsidRDefault="00E3206A" w:rsidP="00E3206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P.O. BOX 416, SIMTOKHA</w:t>
                    </w:r>
                  </w:p>
                  <w:p w14:paraId="656F3224" w14:textId="77777777" w:rsidR="00E3206A" w:rsidRPr="00C418F8" w:rsidRDefault="00E3206A" w:rsidP="00E3206A"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THIMPHU: BHUTAN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CFE9E9D" wp14:editId="35721D4E">
              <wp:simplePos x="0" y="0"/>
              <wp:positionH relativeFrom="column">
                <wp:posOffset>3231515</wp:posOffset>
              </wp:positionH>
              <wp:positionV relativeFrom="paragraph">
                <wp:posOffset>10010775</wp:posOffset>
              </wp:positionV>
              <wp:extent cx="3818890" cy="64008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8890" cy="6400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41F644C" w14:textId="77777777" w:rsidR="00E3206A" w:rsidRPr="00C418F8" w:rsidRDefault="00E3206A" w:rsidP="00E3206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ind w:right="-353"/>
                            <w:textAlignment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PABX NO. 00975-2-351013/351014/351249/351255/351627/35164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9</w:t>
                          </w:r>
                        </w:p>
                        <w:p w14:paraId="33578A8E" w14:textId="77777777" w:rsidR="00E3206A" w:rsidRPr="00C418F8" w:rsidRDefault="00E3206A" w:rsidP="00E3206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ind w:right="-353"/>
                            <w:textAlignment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                                                                          </w:t>
                          </w: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Fax : 00975-2-351029</w:t>
                          </w:r>
                        </w:p>
                        <w:p w14:paraId="406B4659" w14:textId="77777777" w:rsidR="00E3206A" w:rsidRPr="00C418F8" w:rsidRDefault="00E3206A" w:rsidP="00E3206A">
                          <w:pPr>
                            <w:ind w:right="-353"/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                                                                     </w:t>
                          </w: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Website : www.rim.edu.bt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FE9E9D" id="Text Box 32" o:spid="_x0000_s1030" type="#_x0000_t202" style="position:absolute;margin-left:254.45pt;margin-top:788.25pt;width:300.7pt;height:5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" fillcolor="window" stroked="f" strokeweight=".5pt">
              <v:textbox>
                <w:txbxContent>
                  <w:p w14:paraId="341F644C" w14:textId="77777777" w:rsidR="00E3206A" w:rsidRPr="00C418F8" w:rsidRDefault="00E3206A" w:rsidP="00E3206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ind w:right="-353"/>
                      <w:textAlignment w:val="center"/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PABX NO. 00975-2-351013/351014/351249/351255/351627/35164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9</w:t>
                    </w:r>
                  </w:p>
                  <w:p w14:paraId="33578A8E" w14:textId="77777777" w:rsidR="00E3206A" w:rsidRPr="00C418F8" w:rsidRDefault="00E3206A" w:rsidP="00E3206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ind w:right="-353"/>
                      <w:textAlignment w:val="center"/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 xml:space="preserve">                                                                          </w:t>
                    </w: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Fax : 00975-2-351029</w:t>
                    </w:r>
                  </w:p>
                  <w:p w14:paraId="406B4659" w14:textId="77777777" w:rsidR="00E3206A" w:rsidRPr="00C418F8" w:rsidRDefault="00E3206A" w:rsidP="00E3206A">
                    <w:pPr>
                      <w:ind w:right="-353"/>
                    </w:pPr>
                    <w:r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 xml:space="preserve">                                                                     </w:t>
                    </w: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Website : www.rim.edu.bt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F17ADB3" wp14:editId="191EAE14">
              <wp:simplePos x="0" y="0"/>
              <wp:positionH relativeFrom="column">
                <wp:posOffset>626745</wp:posOffset>
              </wp:positionH>
              <wp:positionV relativeFrom="paragraph">
                <wp:posOffset>10024745</wp:posOffset>
              </wp:positionV>
              <wp:extent cx="2560320" cy="64008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0320" cy="6400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E11831" w14:textId="77777777" w:rsidR="00AA5FEA" w:rsidRPr="00C418F8" w:rsidRDefault="00AA5FEA" w:rsidP="00AA5FE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ROYAL INSTITUTE OF MANAGEMENT</w:t>
                          </w:r>
                        </w:p>
                        <w:p w14:paraId="1469ECA4" w14:textId="77777777" w:rsidR="00AA5FEA" w:rsidRPr="00C418F8" w:rsidRDefault="00AA5FEA" w:rsidP="00AA5FE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P.O. BOX 416, SIMTOKHA</w:t>
                          </w:r>
                        </w:p>
                        <w:p w14:paraId="3EA80514" w14:textId="77777777" w:rsidR="00AA5FEA" w:rsidRPr="00C418F8" w:rsidRDefault="00AA5FEA" w:rsidP="00AA5FEA"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THIMPHU: BHUTAN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17ADB3" id="Text Box 11" o:spid="_x0000_s1031" type="#_x0000_t202" style="position:absolute;margin-left:49.35pt;margin-top:789.35pt;width:201.6pt;height:5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" fillcolor="window" stroked="f" strokeweight=".5pt">
              <v:textbox>
                <w:txbxContent>
                  <w:p w14:paraId="56E11831" w14:textId="77777777" w:rsidR="00AA5FEA" w:rsidRPr="00C418F8" w:rsidRDefault="00AA5FEA" w:rsidP="00AA5FE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ROYAL INSTITUTE OF MANAGEMENT</w:t>
                    </w:r>
                  </w:p>
                  <w:p w14:paraId="1469ECA4" w14:textId="77777777" w:rsidR="00AA5FEA" w:rsidRPr="00C418F8" w:rsidRDefault="00AA5FEA" w:rsidP="00AA5FE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P.O. BOX 416, SIMTOKHA</w:t>
                    </w:r>
                  </w:p>
                  <w:p w14:paraId="3EA80514" w14:textId="77777777" w:rsidR="00AA5FEA" w:rsidRPr="00C418F8" w:rsidRDefault="00AA5FEA" w:rsidP="00AA5FEA"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THIMPHU: BHUTAN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A6F7C80" wp14:editId="155741D2">
              <wp:simplePos x="0" y="0"/>
              <wp:positionH relativeFrom="column">
                <wp:posOffset>721360</wp:posOffset>
              </wp:positionH>
              <wp:positionV relativeFrom="paragraph">
                <wp:posOffset>10006330</wp:posOffset>
              </wp:positionV>
              <wp:extent cx="6100445" cy="12700"/>
              <wp:effectExtent l="0" t="0" r="14605" b="635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0445" cy="1270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00B050"/>
                        </a:solidFill>
                        <a:prstDash val="sysDot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013295" id="Straight Connector 1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g+rDrc0BAACAAwAA&#10;DgAAAAAAAAAAAAAAAAAuAgAAZHJzL2Uyb0RvYy54bWxQSwECLQAUAAYACAAAACEAXDHQpuAAAAAO&#10;AQAADwAAAAAAAAAAAAAAAAAnBAAAZHJzL2Rvd25yZXYueG1sUEsFBgAAAAAEAAQA8wAAADQFAAAA&#10;AA==&#10;" strokecolor="#00b050" strokeweight=".25pt">
              <v:stroke dashstyle="1 1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208177C" wp14:editId="327B20CA">
              <wp:simplePos x="0" y="0"/>
              <wp:positionH relativeFrom="column">
                <wp:posOffset>3231515</wp:posOffset>
              </wp:positionH>
              <wp:positionV relativeFrom="paragraph">
                <wp:posOffset>10010775</wp:posOffset>
              </wp:positionV>
              <wp:extent cx="3818890" cy="64008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8890" cy="6400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0DF73EA" w14:textId="77777777" w:rsidR="00AA5FEA" w:rsidRPr="00C418F8" w:rsidRDefault="00AA5FEA" w:rsidP="00AA5FE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ind w:right="-353"/>
                            <w:textAlignment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PABX NO. 00975-2-351013/351014/351249/351255/351627/35164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9</w:t>
                          </w:r>
                        </w:p>
                        <w:p w14:paraId="576EB059" w14:textId="77777777" w:rsidR="00AA5FEA" w:rsidRPr="00C418F8" w:rsidRDefault="00AA5FEA" w:rsidP="00AA5FE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ind w:right="-353"/>
                            <w:textAlignment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                                                                          </w:t>
                          </w: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Fax : 00975-2-351029</w:t>
                          </w:r>
                        </w:p>
                        <w:p w14:paraId="4C702617" w14:textId="77777777" w:rsidR="00AA5FEA" w:rsidRPr="00C418F8" w:rsidRDefault="00AA5FEA" w:rsidP="00AA5FEA">
                          <w:pPr>
                            <w:ind w:right="-353"/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                                                                     </w:t>
                          </w: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Website : www.rim.edu.bt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08177C" id="Text Box 9" o:spid="_x0000_s1032" type="#_x0000_t202" style="position:absolute;margin-left:254.45pt;margin-top:788.25pt;width:300.7pt;height:50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" fillcolor="window" stroked="f" strokeweight=".5pt">
              <v:textbox>
                <w:txbxContent>
                  <w:p w14:paraId="40DF73EA" w14:textId="77777777" w:rsidR="00AA5FEA" w:rsidRPr="00C418F8" w:rsidRDefault="00AA5FEA" w:rsidP="00AA5FE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ind w:right="-353"/>
                      <w:textAlignment w:val="center"/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PABX NO. 00975-2-351013/351014/351249/351255/351627/35164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9</w:t>
                    </w:r>
                  </w:p>
                  <w:p w14:paraId="576EB059" w14:textId="77777777" w:rsidR="00AA5FEA" w:rsidRPr="00C418F8" w:rsidRDefault="00AA5FEA" w:rsidP="00AA5FE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ind w:right="-353"/>
                      <w:textAlignment w:val="center"/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 xml:space="preserve">                                                                          </w:t>
                    </w: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Fax : 00975-2-351029</w:t>
                    </w:r>
                  </w:p>
                  <w:p w14:paraId="4C702617" w14:textId="77777777" w:rsidR="00AA5FEA" w:rsidRPr="00C418F8" w:rsidRDefault="00AA5FEA" w:rsidP="00AA5FEA">
                    <w:pPr>
                      <w:ind w:right="-353"/>
                    </w:pPr>
                    <w:r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 xml:space="preserve">                                                                     </w:t>
                    </w: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Website : www.rim.edu.bt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B79D9D9" wp14:editId="6E3DCA3D">
              <wp:simplePos x="0" y="0"/>
              <wp:positionH relativeFrom="column">
                <wp:posOffset>626745</wp:posOffset>
              </wp:positionH>
              <wp:positionV relativeFrom="paragraph">
                <wp:posOffset>10024745</wp:posOffset>
              </wp:positionV>
              <wp:extent cx="2560320" cy="64008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0320" cy="6400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62CF8C9" w14:textId="77777777" w:rsidR="00AA5FEA" w:rsidRPr="00C418F8" w:rsidRDefault="00AA5FEA" w:rsidP="00AA5FE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ROYAL INSTITUTE OF MANAGEMENT</w:t>
                          </w:r>
                        </w:p>
                        <w:p w14:paraId="0650FC7B" w14:textId="77777777" w:rsidR="00AA5FEA" w:rsidRPr="00C418F8" w:rsidRDefault="00AA5FEA" w:rsidP="00AA5FE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P.O. BOX 416, SIMTOKHA</w:t>
                          </w:r>
                        </w:p>
                        <w:p w14:paraId="6BF2BCC5" w14:textId="77777777" w:rsidR="00AA5FEA" w:rsidRPr="00C418F8" w:rsidRDefault="00AA5FEA" w:rsidP="00AA5FEA"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THIMPHU: BHUTAN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79D9D9" id="Text Box 8" o:spid="_x0000_s1033" type="#_x0000_t202" style="position:absolute;margin-left:49.35pt;margin-top:789.35pt;width:201.6pt;height:5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" fillcolor="window" stroked="f" strokeweight=".5pt">
              <v:textbox>
                <w:txbxContent>
                  <w:p w14:paraId="062CF8C9" w14:textId="77777777" w:rsidR="00AA5FEA" w:rsidRPr="00C418F8" w:rsidRDefault="00AA5FEA" w:rsidP="00AA5FE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ROYAL INSTITUTE OF MANAGEMENT</w:t>
                    </w:r>
                  </w:p>
                  <w:p w14:paraId="0650FC7B" w14:textId="77777777" w:rsidR="00AA5FEA" w:rsidRPr="00C418F8" w:rsidRDefault="00AA5FEA" w:rsidP="00AA5FE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P.O. BOX 416, SIMTOKHA</w:t>
                    </w:r>
                  </w:p>
                  <w:p w14:paraId="6BF2BCC5" w14:textId="77777777" w:rsidR="00AA5FEA" w:rsidRPr="00C418F8" w:rsidRDefault="00AA5FEA" w:rsidP="00AA5FEA"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THIMPHU: BHUTAN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CA71F97" wp14:editId="522E941F">
              <wp:simplePos x="0" y="0"/>
              <wp:positionH relativeFrom="column">
                <wp:posOffset>721360</wp:posOffset>
              </wp:positionH>
              <wp:positionV relativeFrom="paragraph">
                <wp:posOffset>10006330</wp:posOffset>
              </wp:positionV>
              <wp:extent cx="6100445" cy="12700"/>
              <wp:effectExtent l="0" t="0" r="14605" b="63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0445" cy="1270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00B050"/>
                        </a:solidFill>
                        <a:prstDash val="sysDot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6C84F8" id="Straight Connector 6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ecMiAs0BAAB+AwAA&#10;DgAAAAAAAAAAAAAAAAAuAgAAZHJzL2Uyb0RvYy54bWxQSwECLQAUAAYACAAAACEAXDHQpuAAAAAO&#10;AQAADwAAAAAAAAAAAAAAAAAnBAAAZHJzL2Rvd25yZXYueG1sUEsFBgAAAAAEAAQA8wAAADQFAAAA&#10;AA==&#10;" strokecolor="#00b050" strokeweight=".25pt">
              <v:stroke dashstyle="1 1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2273C1D1" wp14:editId="2853A9AD">
              <wp:simplePos x="0" y="0"/>
              <wp:positionH relativeFrom="column">
                <wp:posOffset>3231515</wp:posOffset>
              </wp:positionH>
              <wp:positionV relativeFrom="paragraph">
                <wp:posOffset>10010775</wp:posOffset>
              </wp:positionV>
              <wp:extent cx="3818890" cy="64008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8890" cy="6400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2D38D1" w14:textId="77777777" w:rsidR="00AA5FEA" w:rsidRPr="00C418F8" w:rsidRDefault="00AA5FEA" w:rsidP="00AA5FE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ind w:right="-353"/>
                            <w:textAlignment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PABX NO. 00975-2-351013/351014/351249/351255/351627/35164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9</w:t>
                          </w:r>
                        </w:p>
                        <w:p w14:paraId="04E9A1D1" w14:textId="77777777" w:rsidR="00AA5FEA" w:rsidRPr="00C418F8" w:rsidRDefault="00AA5FEA" w:rsidP="00AA5FEA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ind w:right="-353"/>
                            <w:textAlignment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                                                                          </w:t>
                          </w: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Fax : 00975-2-351029</w:t>
                          </w:r>
                        </w:p>
                        <w:p w14:paraId="11F17405" w14:textId="77777777" w:rsidR="00AA5FEA" w:rsidRPr="00C418F8" w:rsidRDefault="00AA5FEA" w:rsidP="00AA5FEA">
                          <w:pPr>
                            <w:ind w:right="-353"/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                                                                     </w:t>
                          </w:r>
                          <w:r w:rsidRPr="00C418F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Website : www.rim.edu.bt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73C1D1" id="_x0000_s1034" type="#_x0000_t202" style="position:absolute;margin-left:254.45pt;margin-top:788.25pt;width:300.7pt;height:50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" fillcolor="window" stroked="f" strokeweight=".5pt">
              <v:textbox>
                <w:txbxContent>
                  <w:p w14:paraId="7F2D38D1" w14:textId="77777777" w:rsidR="00AA5FEA" w:rsidRPr="00C418F8" w:rsidRDefault="00AA5FEA" w:rsidP="00AA5FE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ind w:right="-353"/>
                      <w:textAlignment w:val="center"/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PABX NO. 00975-2-351013/351014/351249/351255/351627/35164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9</w:t>
                    </w:r>
                  </w:p>
                  <w:p w14:paraId="04E9A1D1" w14:textId="77777777" w:rsidR="00AA5FEA" w:rsidRPr="00C418F8" w:rsidRDefault="00AA5FEA" w:rsidP="00AA5FEA">
                    <w:pPr>
                      <w:autoSpaceDE w:val="0"/>
                      <w:autoSpaceDN w:val="0"/>
                      <w:adjustRightInd w:val="0"/>
                      <w:spacing w:after="0" w:line="288" w:lineRule="auto"/>
                      <w:ind w:right="-353"/>
                      <w:textAlignment w:val="center"/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 xml:space="preserve">                                                                          </w:t>
                    </w: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Fax : 00975-2-351029</w:t>
                    </w:r>
                  </w:p>
                  <w:p w14:paraId="11F17405" w14:textId="77777777" w:rsidR="00AA5FEA" w:rsidRPr="00C418F8" w:rsidRDefault="00AA5FEA" w:rsidP="00AA5FEA">
                    <w:pPr>
                      <w:ind w:right="-353"/>
                    </w:pPr>
                    <w:r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 xml:space="preserve">                                                                     </w:t>
                    </w:r>
                    <w:r w:rsidRPr="00C418F8">
                      <w:rPr>
                        <w:rFonts w:ascii="Times New Roman" w:hAnsi="Times New Roman" w:cs="Times New Roman"/>
                        <w:i/>
                        <w:iCs/>
                        <w:color w:val="000000"/>
                        <w:sz w:val="20"/>
                        <w:szCs w:val="20"/>
                      </w:rPr>
                      <w:t>Website : www.rim.edu.bt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93F42" w14:textId="77777777" w:rsidR="000E1642" w:rsidRDefault="000E1642" w:rsidP="008C3DD9">
      <w:pPr>
        <w:spacing w:after="0" w:line="240" w:lineRule="auto"/>
      </w:pPr>
      <w:r>
        <w:separator/>
      </w:r>
    </w:p>
  </w:footnote>
  <w:footnote w:type="continuationSeparator" w:id="0">
    <w:p w14:paraId="29161E21" w14:textId="77777777" w:rsidR="000E1642" w:rsidRDefault="000E1642" w:rsidP="008C3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5D63B" w14:textId="05D7EBDA" w:rsidR="008C3DD9" w:rsidRDefault="007C4023" w:rsidP="0062116E">
    <w:pPr>
      <w:pStyle w:val="Header"/>
      <w:tabs>
        <w:tab w:val="clear" w:pos="4680"/>
        <w:tab w:val="clear" w:pos="9360"/>
        <w:tab w:val="left" w:pos="3095"/>
      </w:tabs>
      <w:ind w:right="-423"/>
    </w:pPr>
    <w:r>
      <w:rPr>
        <w:noProof/>
      </w:rPr>
      <w:drawing>
        <wp:anchor distT="0" distB="0" distL="114300" distR="114300" simplePos="0" relativeHeight="251652608" behindDoc="1" locked="0" layoutInCell="1" allowOverlap="1" wp14:anchorId="1268C8B0" wp14:editId="3E7411B4">
          <wp:simplePos x="0" y="0"/>
          <wp:positionH relativeFrom="column">
            <wp:posOffset>-219710</wp:posOffset>
          </wp:positionH>
          <wp:positionV relativeFrom="paragraph">
            <wp:posOffset>-85725</wp:posOffset>
          </wp:positionV>
          <wp:extent cx="1581150" cy="857250"/>
          <wp:effectExtent l="0" t="0" r="0" b="0"/>
          <wp:wrapTight wrapText="bothSides">
            <wp:wrapPolygon edited="0">
              <wp:start x="0" y="0"/>
              <wp:lineTo x="0" y="21120"/>
              <wp:lineTo x="21340" y="21120"/>
              <wp:lineTo x="21340" y="0"/>
              <wp:lineTo x="0" y="0"/>
            </wp:wrapPolygon>
          </wp:wrapTight>
          <wp:docPr id="27" name="Picture 0" descr="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570" t="17055" b="13177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512" behindDoc="1" locked="0" layoutInCell="1" allowOverlap="1" wp14:anchorId="58E7C05B" wp14:editId="4466E9A7">
          <wp:simplePos x="0" y="0"/>
          <wp:positionH relativeFrom="column">
            <wp:posOffset>1599565</wp:posOffset>
          </wp:positionH>
          <wp:positionV relativeFrom="paragraph">
            <wp:posOffset>-116205</wp:posOffset>
          </wp:positionV>
          <wp:extent cx="2938145" cy="548640"/>
          <wp:effectExtent l="0" t="0" r="0" b="0"/>
          <wp:wrapNone/>
          <wp:docPr id="2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814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4DCB5AA5" wp14:editId="44CF1DAA">
          <wp:simplePos x="0" y="0"/>
          <wp:positionH relativeFrom="column">
            <wp:posOffset>5057140</wp:posOffset>
          </wp:positionH>
          <wp:positionV relativeFrom="paragraph">
            <wp:posOffset>-170180</wp:posOffset>
          </wp:positionV>
          <wp:extent cx="974725" cy="904875"/>
          <wp:effectExtent l="0" t="0" r="0" b="0"/>
          <wp:wrapNone/>
          <wp:docPr id="2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116E">
      <w:tab/>
    </w:r>
  </w:p>
  <w:p w14:paraId="0D988A1A" w14:textId="7DDDB3B0" w:rsidR="008C3DD9" w:rsidRDefault="007C4023" w:rsidP="00BB221A">
    <w:pPr>
      <w:pStyle w:val="Header"/>
      <w:tabs>
        <w:tab w:val="clear" w:pos="4680"/>
        <w:tab w:val="clear" w:pos="9360"/>
        <w:tab w:val="center" w:pos="451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D6141E3" wp14:editId="0A26642C">
              <wp:simplePos x="0" y="0"/>
              <wp:positionH relativeFrom="column">
                <wp:posOffset>-369570</wp:posOffset>
              </wp:positionH>
              <wp:positionV relativeFrom="paragraph">
                <wp:posOffset>635635</wp:posOffset>
              </wp:positionV>
              <wp:extent cx="6410960" cy="13970"/>
              <wp:effectExtent l="0" t="0" r="8890" b="5080"/>
              <wp:wrapNone/>
              <wp:docPr id="2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10960" cy="1397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00B050"/>
                        </a:solidFill>
                        <a:prstDash val="sysDot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A30050" id="Straight Connector 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1pt,50.05pt" to="475.7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" strokecolor="#00b050" strokeweight=".25pt">
              <v:stroke dashstyle="1 1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729620D" wp14:editId="231687FF">
              <wp:simplePos x="0" y="0"/>
              <wp:positionH relativeFrom="column">
                <wp:posOffset>1123315</wp:posOffset>
              </wp:positionH>
              <wp:positionV relativeFrom="paragraph">
                <wp:posOffset>203835</wp:posOffset>
              </wp:positionV>
              <wp:extent cx="4114800" cy="447675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447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DDF4039" w14:textId="77777777" w:rsidR="00842E20" w:rsidRPr="00106DD5" w:rsidRDefault="00842E20" w:rsidP="002E5853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Copperplate Gothic Bold" w:hAnsi="Copperplate Gothic Bold" w:cs="Copperplate Gothic Bold"/>
                              <w:szCs w:val="26"/>
                            </w:rPr>
                          </w:pPr>
                          <w:r w:rsidRPr="00106DD5">
                            <w:rPr>
                              <w:rFonts w:ascii="Copperplate Gothic Bold" w:hAnsi="Copperplate Gothic Bold" w:cs="Copperplate Gothic Bold"/>
                              <w:szCs w:val="26"/>
                            </w:rPr>
                            <w:t>ROYAL INSTITUTE OF MANAGEMENT</w:t>
                          </w:r>
                        </w:p>
                        <w:p w14:paraId="08AFA79F" w14:textId="77777777" w:rsidR="00842E20" w:rsidRPr="00106DD5" w:rsidRDefault="00842E20" w:rsidP="002E5853">
                          <w:pPr>
                            <w:pStyle w:val="BasicParagraph"/>
                            <w:jc w:val="center"/>
                            <w:rPr>
                              <w:rFonts w:ascii="Jomolhari-ID" w:hAnsi="Jomolhari-ID" w:cs="Jomolhari-ID"/>
                              <w:sz w:val="44"/>
                              <w:szCs w:val="46"/>
                            </w:rPr>
                          </w:pPr>
                          <w:r w:rsidRPr="00106DD5">
                            <w:rPr>
                              <w:sz w:val="16"/>
                              <w:szCs w:val="17"/>
                            </w:rPr>
                            <w:t>(Incorporated under the Royal Charter of the Royal Institute of Management, 1990)</w:t>
                          </w:r>
                        </w:p>
                        <w:p w14:paraId="55BE3B3A" w14:textId="77777777" w:rsidR="00842E20" w:rsidRDefault="00842E2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29620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8.45pt;margin-top:16.05pt;width:324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" stroked="f">
              <v:fill opacity="0"/>
              <v:textbox>
                <w:txbxContent>
                  <w:p w14:paraId="4DDF4039" w14:textId="77777777" w:rsidR="00842E20" w:rsidRPr="00106DD5" w:rsidRDefault="00842E20" w:rsidP="002E5853">
                    <w:pPr>
                      <w:pStyle w:val="BasicParagraph"/>
                      <w:spacing w:line="240" w:lineRule="auto"/>
                      <w:jc w:val="center"/>
                      <w:rPr>
                        <w:rFonts w:ascii="Copperplate Gothic Bold" w:hAnsi="Copperplate Gothic Bold" w:cs="Copperplate Gothic Bold"/>
                        <w:szCs w:val="26"/>
                      </w:rPr>
                    </w:pPr>
                    <w:r w:rsidRPr="00106DD5">
                      <w:rPr>
                        <w:rFonts w:ascii="Copperplate Gothic Bold" w:hAnsi="Copperplate Gothic Bold" w:cs="Copperplate Gothic Bold"/>
                        <w:szCs w:val="26"/>
                      </w:rPr>
                      <w:t>ROYAL INSTITUTE OF MANAGEMENT</w:t>
                    </w:r>
                  </w:p>
                  <w:p w14:paraId="08AFA79F" w14:textId="77777777" w:rsidR="00842E20" w:rsidRPr="00106DD5" w:rsidRDefault="00842E20" w:rsidP="002E5853">
                    <w:pPr>
                      <w:pStyle w:val="BasicParagraph"/>
                      <w:jc w:val="center"/>
                      <w:rPr>
                        <w:rFonts w:ascii="Jomolhari-ID" w:hAnsi="Jomolhari-ID" w:cs="Jomolhari-ID"/>
                        <w:sz w:val="44"/>
                        <w:szCs w:val="46"/>
                      </w:rPr>
                    </w:pPr>
                    <w:r w:rsidRPr="00106DD5">
                      <w:rPr>
                        <w:sz w:val="16"/>
                        <w:szCs w:val="17"/>
                      </w:rPr>
                      <w:t>(Incorporated under the Royal Charter of the Royal Institute of Management, 1990)</w:t>
                    </w:r>
                  </w:p>
                  <w:p w14:paraId="55BE3B3A" w14:textId="77777777" w:rsidR="00842E20" w:rsidRDefault="00842E20"/>
                </w:txbxContent>
              </v:textbox>
            </v:shape>
          </w:pict>
        </mc:Fallback>
      </mc:AlternateContent>
    </w:r>
    <w:r w:rsidR="00BB221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FD54BF"/>
    <w:multiLevelType w:val="hybridMultilevel"/>
    <w:tmpl w:val="6B504A10"/>
    <w:lvl w:ilvl="0" w:tplc="A68854F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023"/>
    <w:rsid w:val="00075E82"/>
    <w:rsid w:val="00092836"/>
    <w:rsid w:val="000E1642"/>
    <w:rsid w:val="00106DD5"/>
    <w:rsid w:val="00156B1D"/>
    <w:rsid w:val="00221968"/>
    <w:rsid w:val="00230A84"/>
    <w:rsid w:val="002E5853"/>
    <w:rsid w:val="002E5A1C"/>
    <w:rsid w:val="0030307E"/>
    <w:rsid w:val="00316211"/>
    <w:rsid w:val="00337C8B"/>
    <w:rsid w:val="00347541"/>
    <w:rsid w:val="0040437F"/>
    <w:rsid w:val="00434DEB"/>
    <w:rsid w:val="004D0FB9"/>
    <w:rsid w:val="0062116E"/>
    <w:rsid w:val="00634645"/>
    <w:rsid w:val="00667FEE"/>
    <w:rsid w:val="006F2BF0"/>
    <w:rsid w:val="007C4023"/>
    <w:rsid w:val="007F5B7F"/>
    <w:rsid w:val="007F61D6"/>
    <w:rsid w:val="007F7196"/>
    <w:rsid w:val="00842E20"/>
    <w:rsid w:val="008C3DD9"/>
    <w:rsid w:val="00906CAD"/>
    <w:rsid w:val="009A178D"/>
    <w:rsid w:val="009F1C0F"/>
    <w:rsid w:val="009F61FE"/>
    <w:rsid w:val="00A1505E"/>
    <w:rsid w:val="00A61034"/>
    <w:rsid w:val="00AA5FEA"/>
    <w:rsid w:val="00AA7EE4"/>
    <w:rsid w:val="00AB642C"/>
    <w:rsid w:val="00B538B1"/>
    <w:rsid w:val="00BB221A"/>
    <w:rsid w:val="00BB5FB4"/>
    <w:rsid w:val="00C20917"/>
    <w:rsid w:val="00C418F8"/>
    <w:rsid w:val="00C65C53"/>
    <w:rsid w:val="00C72A27"/>
    <w:rsid w:val="00C820E5"/>
    <w:rsid w:val="00C944FB"/>
    <w:rsid w:val="00CC296B"/>
    <w:rsid w:val="00D407DB"/>
    <w:rsid w:val="00D5748F"/>
    <w:rsid w:val="00D919F4"/>
    <w:rsid w:val="00D920EC"/>
    <w:rsid w:val="00DA2072"/>
    <w:rsid w:val="00DE621A"/>
    <w:rsid w:val="00DE6505"/>
    <w:rsid w:val="00E26E55"/>
    <w:rsid w:val="00E3206A"/>
    <w:rsid w:val="00E7722E"/>
    <w:rsid w:val="00EA0508"/>
    <w:rsid w:val="00F724D9"/>
    <w:rsid w:val="00FA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88ED0"/>
  <w15:docId w15:val="{DC1617B6-DDF8-4DD0-9872-7C36BC2A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Microsoft Himalaya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03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DD9"/>
  </w:style>
  <w:style w:type="paragraph" w:styleId="Footer">
    <w:name w:val="footer"/>
    <w:basedOn w:val="Normal"/>
    <w:link w:val="FooterChar"/>
    <w:uiPriority w:val="99"/>
    <w:unhideWhenUsed/>
    <w:rsid w:val="008C3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DD9"/>
  </w:style>
  <w:style w:type="paragraph" w:styleId="BalloonText">
    <w:name w:val="Balloon Text"/>
    <w:basedOn w:val="Normal"/>
    <w:link w:val="BalloonTextChar"/>
    <w:uiPriority w:val="99"/>
    <w:semiHidden/>
    <w:unhideWhenUsed/>
    <w:rsid w:val="008C3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3DD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842E2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uiPriority w:val="99"/>
    <w:semiHidden/>
    <w:unhideWhenUsed/>
    <w:rsid w:val="007C4023"/>
    <w:rPr>
      <w:color w:val="0000FF"/>
      <w:u w:val="single"/>
    </w:rPr>
  </w:style>
  <w:style w:type="paragraph" w:styleId="NoSpacing">
    <w:name w:val="No Spacing"/>
    <w:uiPriority w:val="1"/>
    <w:qFormat/>
    <w:rsid w:val="007C4023"/>
    <w:rPr>
      <w:rFonts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18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m.edu.b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Miscelleanous\Letter%20Head%20Without%20Dimens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E5829-231B-44A7-B774-6D873F094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 Without Dimension</Template>
  <TotalTime>7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Kasetsart University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cp:lastPrinted>2020-06-23T03:31:00Z</cp:lastPrinted>
  <dcterms:created xsi:type="dcterms:W3CDTF">2021-07-26T05:35:00Z</dcterms:created>
  <dcterms:modified xsi:type="dcterms:W3CDTF">2021-07-28T04:40:00Z</dcterms:modified>
</cp:coreProperties>
</file>