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FB" w:rsidRDefault="00906CAD" w:rsidP="00347541">
      <w:r>
        <w:tab/>
      </w:r>
    </w:p>
    <w:p w:rsidR="00D919F4" w:rsidRDefault="00D919F4" w:rsidP="00C418F8">
      <w:pPr>
        <w:ind w:left="-270"/>
      </w:pPr>
    </w:p>
    <w:p w:rsidR="00B000CA" w:rsidRDefault="00B000CA" w:rsidP="00B000CA">
      <w:pPr>
        <w:jc w:val="center"/>
        <w:rPr>
          <w:b/>
        </w:rPr>
      </w:pPr>
      <w:r w:rsidRPr="00695280">
        <w:rPr>
          <w:b/>
          <w:sz w:val="24"/>
          <w:szCs w:val="24"/>
        </w:rPr>
        <w:t>CPA Program Registration Form</w:t>
      </w:r>
      <w:r>
        <w:rPr>
          <w:b/>
        </w:rPr>
        <w:t xml:space="preserve">(I) </w:t>
      </w:r>
    </w:p>
    <w:p w:rsidR="00B000CA" w:rsidRPr="00695280" w:rsidRDefault="00B000CA" w:rsidP="00B000CA">
      <w:pPr>
        <w:jc w:val="center"/>
        <w:rPr>
          <w:b/>
          <w:sz w:val="24"/>
          <w:szCs w:val="24"/>
        </w:rPr>
      </w:pPr>
      <w:r>
        <w:rPr>
          <w:b/>
        </w:rPr>
        <w:t xml:space="preserve">Program Enrollment Year &amp; Semester: Semester </w:t>
      </w:r>
      <w:r w:rsidR="00F80564">
        <w:rPr>
          <w:b/>
        </w:rPr>
        <w:t>2</w:t>
      </w:r>
      <w:r>
        <w:rPr>
          <w:b/>
        </w:rPr>
        <w:t>, 202</w:t>
      </w:r>
      <w:r w:rsidR="00575818">
        <w:rPr>
          <w:b/>
        </w:rPr>
        <w:t>5</w:t>
      </w:r>
    </w:p>
    <w:p w:rsidR="00B000CA" w:rsidRPr="005A78C1" w:rsidRDefault="00B000CA" w:rsidP="00B000CA">
      <w:pPr>
        <w:jc w:val="both"/>
        <w:rPr>
          <w:b/>
        </w:rPr>
      </w:pPr>
      <w:r w:rsidRPr="005A78C1">
        <w:rPr>
          <w:b/>
        </w:rPr>
        <w:t>Student Information:</w:t>
      </w:r>
      <w:r>
        <w:rPr>
          <w:b/>
        </w:rPr>
        <w:tab/>
      </w:r>
    </w:p>
    <w:p w:rsidR="00B000CA" w:rsidRDefault="00B000CA" w:rsidP="00B000CA">
      <w:pPr>
        <w:jc w:val="both"/>
      </w:pPr>
      <w:r>
        <w:t xml:space="preserve">Last Name: __________________ First Name: _______________Middle Name: _________________ </w:t>
      </w:r>
    </w:p>
    <w:p w:rsidR="00B000CA" w:rsidRDefault="00B000CA" w:rsidP="00B000CA">
      <w:pPr>
        <w:jc w:val="both"/>
      </w:pPr>
      <w:r>
        <w:t xml:space="preserve">Citizenship Identity Card Number: </w:t>
      </w:r>
    </w:p>
    <w:p w:rsidR="00B000CA" w:rsidRDefault="00B000CA" w:rsidP="00B000CA">
      <w:pPr>
        <w:jc w:val="both"/>
      </w:pPr>
      <w:r>
        <w:t>CPA Australia Member Number: _______________________________</w:t>
      </w:r>
    </w:p>
    <w:p w:rsidR="00B000CA" w:rsidRDefault="00B000CA" w:rsidP="00B000CA">
      <w:pPr>
        <w:jc w:val="both"/>
      </w:pPr>
      <w:r>
        <w:t xml:space="preserve">Gender:  Male _____ Female _____ </w:t>
      </w:r>
    </w:p>
    <w:p w:rsidR="00B000CA" w:rsidRDefault="00B000CA" w:rsidP="00B000CA">
      <w:pPr>
        <w:jc w:val="both"/>
      </w:pPr>
      <w:r>
        <w:t>Date of Birth (month/day/year): _______________ Place of Birth: _____________________________</w:t>
      </w:r>
    </w:p>
    <w:p w:rsidR="00B000CA" w:rsidRDefault="00B000CA" w:rsidP="00B000CA">
      <w:pPr>
        <w:jc w:val="both"/>
      </w:pPr>
      <w:r>
        <w:t xml:space="preserve">Mailing </w:t>
      </w:r>
      <w:r w:rsidR="00B96643">
        <w:t>Address: _</w:t>
      </w:r>
      <w:r>
        <w:t>___________________________Permanent Residential Address: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ind w:left="720" w:firstLine="720"/>
        <w:jc w:val="both"/>
      </w:pPr>
      <w:r>
        <w:t>____________________________</w:t>
      </w:r>
      <w:r>
        <w:tab/>
        <w:t>____________________________</w:t>
      </w:r>
    </w:p>
    <w:p w:rsidR="00B000CA" w:rsidRDefault="00B000CA" w:rsidP="00B000CA">
      <w:pPr>
        <w:jc w:val="both"/>
      </w:pPr>
      <w:r>
        <w:t xml:space="preserve">Mobile Phone Number: </w:t>
      </w:r>
      <w:r>
        <w:tab/>
        <w:t xml:space="preserve">_____________________   Office Phone: _________________________ </w:t>
      </w:r>
    </w:p>
    <w:p w:rsidR="00B000CA" w:rsidRDefault="00B000CA" w:rsidP="00B000CA">
      <w:pPr>
        <w:jc w:val="both"/>
      </w:pPr>
      <w:r>
        <w:t>Email Address:</w:t>
      </w:r>
      <w:r>
        <w:tab/>
        <w:t>____________________________</w:t>
      </w:r>
    </w:p>
    <w:p w:rsidR="00B000CA" w:rsidRDefault="00B000CA" w:rsidP="00B000CA">
      <w:pPr>
        <w:jc w:val="both"/>
      </w:pPr>
      <w:r>
        <w:t>Pl</w:t>
      </w:r>
      <w:r w:rsidR="002D68F7">
        <w:t>ease</w:t>
      </w:r>
      <w:r w:rsidRPr="00AB70D5">
        <w:rPr>
          <w:b/>
        </w:rPr>
        <w:t>submit a copy</w:t>
      </w:r>
      <w:r>
        <w:t xml:space="preserve"> of Citizenship Identity Card (CID).</w:t>
      </w:r>
    </w:p>
    <w:p w:rsidR="00B000CA" w:rsidRPr="00AB70D5" w:rsidRDefault="00B000CA" w:rsidP="00B000CA">
      <w:pPr>
        <w:jc w:val="both"/>
        <w:rPr>
          <w:b/>
        </w:rPr>
      </w:pPr>
      <w:r w:rsidRPr="00AB70D5">
        <w:rPr>
          <w:b/>
        </w:rPr>
        <w:t>Declaration by Student Registering for the CPA Program</w:t>
      </w:r>
      <w:bookmarkStart w:id="0" w:name="_GoBack"/>
      <w:bookmarkEnd w:id="0"/>
    </w:p>
    <w:p w:rsidR="00B000CA" w:rsidRDefault="00B000CA" w:rsidP="00B000CA">
      <w:pPr>
        <w:jc w:val="both"/>
      </w:pPr>
    </w:p>
    <w:p w:rsidR="00B000CA" w:rsidRDefault="00B000CA" w:rsidP="00B000CA">
      <w:pPr>
        <w:jc w:val="both"/>
      </w:pPr>
      <w:r>
        <w:t>I, _____________________________________,(</w:t>
      </w:r>
      <w:r w:rsidRPr="00695280">
        <w:rPr>
          <w:i/>
        </w:rPr>
        <w:t xml:space="preserve">Please Write </w:t>
      </w:r>
      <w:r>
        <w:rPr>
          <w:i/>
        </w:rPr>
        <w:t xml:space="preserve">Your </w:t>
      </w:r>
      <w:r w:rsidRPr="00695280">
        <w:rPr>
          <w:i/>
        </w:rPr>
        <w:t>Name</w:t>
      </w:r>
      <w:r>
        <w:t>)  hereby certify the above information to be true, correct and complete. In case of any misinformation or false declaration I shall be held liable for the consequences.</w:t>
      </w:r>
    </w:p>
    <w:p w:rsidR="00B000CA" w:rsidRDefault="00B000CA" w:rsidP="00B000CA">
      <w:pPr>
        <w:jc w:val="both"/>
      </w:pPr>
    </w:p>
    <w:p w:rsidR="00B000CA" w:rsidRDefault="00B000CA" w:rsidP="00B000CA">
      <w:pPr>
        <w:jc w:val="both"/>
      </w:pPr>
      <w:r>
        <w:t>Date:______________________ Signature:______________________________</w:t>
      </w:r>
    </w:p>
    <w:p w:rsidR="00E3206A" w:rsidRPr="00E3206A" w:rsidRDefault="00E3206A" w:rsidP="00E3206A"/>
    <w:p w:rsidR="00E3206A" w:rsidRDefault="002043C7" w:rsidP="00E3206A">
      <w:pPr>
        <w:tabs>
          <w:tab w:val="left" w:pos="2128"/>
        </w:tabs>
      </w:pPr>
      <w:r>
        <w:rPr>
          <w:noProof/>
        </w:rPr>
        <w:pict>
          <v:line id="Straight Connector 19" o:spid="_x0000_s1026" style="position:absolute;z-index:251657216;visibility:visible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7rjOXM0BAACAAwAA&#10;DgAAAAAAAAAAAAAAAAAuAgAAZHJzL2Uyb0RvYy54bWxQSwECLQAUAAYACAAAACEAXDHQpuAAAAAO&#10;AQAADwAAAAAAAAAAAAAAAAAnBAAAZHJzL2Rvd25yZXYueG1sUEsFBgAAAAAEAAQA8wAAADQFAAAA&#10;AA==&#10;" strokecolor="#00b050" strokeweight=".25pt">
            <v:stroke dashstyle="1 1"/>
            <o:lock v:ext="edit" shapetype="f"/>
          </v:line>
        </w:pict>
      </w:r>
      <w:r w:rsidR="00E3206A">
        <w:tab/>
      </w:r>
    </w:p>
    <w:p w:rsidR="00E3206A" w:rsidRPr="00E3206A" w:rsidRDefault="002043C7" w:rsidP="00E3206A">
      <w:pPr>
        <w:tabs>
          <w:tab w:val="left" w:pos="3632"/>
        </w:tabs>
      </w:pPr>
      <w:r>
        <w:rPr>
          <w:noProof/>
        </w:rPr>
        <w:pict>
          <v:line id="Straight Connector 20" o:spid="_x0000_s1027" style="position:absolute;z-index:251658240;visibility:visible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0oE+ps0BAACAAwAA&#10;DgAAAAAAAAAAAAAAAAAuAgAAZHJzL2Uyb0RvYy54bWxQSwECLQAUAAYACAAAACEAXDHQpuAAAAAO&#10;AQAADwAAAAAAAAAAAAAAAAAnBAAAZHJzL2Rvd25yZXYueG1sUEsFBgAAAAAEAAQA8wAAADQFAAAA&#10;AA==&#10;" strokecolor="#00b050" strokeweight=".25pt">
            <v:stroke dashstyle="1 1"/>
            <o:lock v:ext="edit" shapetype="f"/>
          </v:line>
        </w:pict>
      </w:r>
    </w:p>
    <w:sectPr w:rsidR="00E3206A" w:rsidRPr="00E3206A" w:rsidSect="00B538B1">
      <w:headerReference w:type="default" r:id="rId7"/>
      <w:footerReference w:type="default" r:id="rId8"/>
      <w:pgSz w:w="11907" w:h="16839" w:code="9"/>
      <w:pgMar w:top="1440" w:right="1107" w:bottom="1440" w:left="1440" w:header="720" w:footer="2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F18" w:rsidRDefault="00990F18" w:rsidP="008C3DD9">
      <w:pPr>
        <w:spacing w:after="0" w:line="240" w:lineRule="auto"/>
      </w:pPr>
      <w:r>
        <w:separator/>
      </w:r>
    </w:p>
  </w:endnote>
  <w:endnote w:type="continuationSeparator" w:id="0">
    <w:p w:rsidR="00990F18" w:rsidRDefault="00990F18" w:rsidP="008C3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Jomolhari-ID">
    <w:altName w:val="Microsoft Himalaya"/>
    <w:charset w:val="00"/>
    <w:family w:val="auto"/>
    <w:pitch w:val="variable"/>
    <w:sig w:usb0="A000006F" w:usb1="1001604A" w:usb2="0400006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DD9" w:rsidRPr="008C3DD9" w:rsidRDefault="002043C7" w:rsidP="008C3DD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8" type="#_x0000_t202" style="position:absolute;margin-left:161.9pt;margin-top:-44pt;width:326.2pt;height:48.3pt;z-index:251661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" filled="f" stroked="f" strokeweight=".5pt">
          <v:textbox>
            <w:txbxContent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PABX NO. 00975-2-351013/351014/351249/351255/351627/351649</w:t>
                </w:r>
              </w:p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Fax : 00975-2-351029</w:t>
                </w:r>
              </w:p>
              <w:p w:rsidR="00E3206A" w:rsidRPr="00DA2072" w:rsidRDefault="00E3206A" w:rsidP="00E3206A">
                <w:pPr>
                  <w:ind w:right="-353"/>
                  <w:rPr>
                    <w:sz w:val="24"/>
                    <w:szCs w:val="24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Website : www.rim.edu.bt</w:t>
                </w:r>
              </w:p>
              <w:p w:rsidR="00E3206A" w:rsidRPr="00DA2072" w:rsidRDefault="00E3206A">
                <w:pPr>
                  <w:rPr>
                    <w:sz w:val="24"/>
                    <w:szCs w:val="24"/>
                  </w:rPr>
                </w:pPr>
              </w:p>
            </w:txbxContent>
          </v:textbox>
        </v:shape>
      </w:pict>
    </w:r>
    <w:r w:rsidR="00370F09"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1790700</wp:posOffset>
          </wp:positionH>
          <wp:positionV relativeFrom="paragraph">
            <wp:posOffset>-567055</wp:posOffset>
          </wp:positionV>
          <wp:extent cx="266700" cy="229235"/>
          <wp:effectExtent l="0" t="0" r="0" b="0"/>
          <wp:wrapNone/>
          <wp:docPr id="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F09"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-316230</wp:posOffset>
          </wp:positionH>
          <wp:positionV relativeFrom="paragraph">
            <wp:posOffset>-553720</wp:posOffset>
          </wp:positionV>
          <wp:extent cx="234950" cy="23495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Text Box 17" o:spid="_x0000_s4107" type="#_x0000_t202" style="position:absolute;margin-left:-9.4pt;margin-top:-45.1pt;width:232.1pt;height:48.3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" filled="f" stroked="f" strokeweight=".5pt">
          <v:textbox>
            <w:txbxContent>
              <w:p w:rsidR="00E3206A" w:rsidRPr="00DA2072" w:rsidRDefault="00DA2072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>Royal Institute of Management</w:t>
                </w:r>
              </w:p>
              <w:p w:rsidR="00E3206A" w:rsidRPr="00DA2072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color w:val="000000"/>
                  </w:rPr>
                </w:pPr>
                <w:r w:rsidRPr="00DA2072">
                  <w:rPr>
                    <w:rFonts w:ascii="Times New Roman" w:hAnsi="Times New Roman" w:cs="Times New Roman"/>
                    <w:color w:val="000000"/>
                  </w:rPr>
                  <w:t xml:space="preserve">P.O. </w:t>
                </w:r>
                <w:r w:rsidR="00DA2072" w:rsidRPr="00DA2072">
                  <w:rPr>
                    <w:rFonts w:ascii="Times New Roman" w:hAnsi="Times New Roman" w:cs="Times New Roman"/>
                    <w:color w:val="000000"/>
                  </w:rPr>
                  <w:t>Box</w:t>
                </w:r>
                <w:r w:rsidRPr="00DA2072">
                  <w:rPr>
                    <w:rFonts w:ascii="Times New Roman" w:hAnsi="Times New Roman" w:cs="Times New Roman"/>
                    <w:color w:val="000000"/>
                  </w:rPr>
                  <w:t xml:space="preserve"> 416, </w:t>
                </w:r>
                <w:r w:rsidR="00DA2072" w:rsidRPr="00DA2072">
                  <w:rPr>
                    <w:rFonts w:ascii="Times New Roman" w:hAnsi="Times New Roman" w:cs="Times New Roman"/>
                    <w:color w:val="000000"/>
                  </w:rPr>
                  <w:t>Simtokha</w:t>
                </w:r>
              </w:p>
              <w:p w:rsidR="00E3206A" w:rsidRDefault="00DA2072">
                <w:r w:rsidRPr="00DA2072">
                  <w:rPr>
                    <w:rFonts w:ascii="Times New Roman" w:hAnsi="Times New Roman" w:cs="Times New Roman"/>
                    <w:color w:val="00000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22" o:spid="_x0000_s4106" style="position:absolute;z-index:251664896;visibility:visible;mso-wrap-distance-top:-3e-5mm;mso-wrap-distance-bottom:-3e-5mm;mso-position-horizontal-relative:text;mso-position-vertical-relative:text" from="-26.3pt,-44pt" to="477.6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" strokecolor="#00b050" strokeweight=".25pt">
          <v:stroke dashstyle="1 1"/>
          <o:lock v:ext="edit" shapetype="f"/>
        </v:line>
      </w:pict>
    </w:r>
    <w:r>
      <w:rPr>
        <w:noProof/>
      </w:rPr>
      <w:pict>
        <v:line id="Straight Connector 18" o:spid="_x0000_s4105" style="position:absolute;z-index:251663872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1B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PjSXlwPKNdQjDD&#10;mMQ6eM8KBhTsZKWmSA0nrP0WM1d19Lv4FNQPYl/1xpkvFM9hxx5dDmey4liUP12V18ckFD/ezev6&#10;5uZWCsW++eK+LpOpoLkkR6T0RQcnstFKa3wWBho4PFHK5aG5hORnHx6NtWW41ouplR/n9xkdeMV6&#10;C4lNF5k0+UEKsAPvrkpYEClY0+XsjEM47NcWxQHy/tSf69tLY2/CcukN0HiOoxNtQsqCcVfWZxxd&#10;VvGl1d/iZGsfutMWLwrymEvay0rmPXp9Z/v1x1n9Ag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q2hdQc0BAACA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Text Box 31" o:spid="_x0000_s4104" type="#_x0000_t202" style="position:absolute;margin-left:49.35pt;margin-top:789.35pt;width:201.6pt;height:50.4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" fillcolor="window" stroked="f" strokeweight=".5pt">
          <v:textbox>
            <w:txbxContent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E3206A" w:rsidRPr="00C418F8" w:rsidRDefault="00E3206A" w:rsidP="00E3206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shape id="Text Box 32" o:spid="_x0000_s4103" type="#_x0000_t202" style="position:absolute;margin-left:254.45pt;margin-top:788.25pt;width:300.7pt;height:50.4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" fillcolor="window" stroked="f" strokeweight=".5pt">
          <v:textbox>
            <w:txbxContent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E3206A" w:rsidRPr="00C418F8" w:rsidRDefault="00E3206A" w:rsidP="00E3206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E3206A" w:rsidRPr="00C418F8" w:rsidRDefault="00E3206A" w:rsidP="00E3206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  <w:r>
      <w:rPr>
        <w:noProof/>
      </w:rPr>
      <w:pict>
        <v:shape id="Text Box 11" o:spid="_x0000_s4102" type="#_x0000_t202" style="position:absolute;margin-left:49.35pt;margin-top:789.35pt;width:201.6pt;height:50.4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AA5FEA" w:rsidRPr="00C418F8" w:rsidRDefault="00AA5FEA" w:rsidP="00AA5FE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10" o:spid="_x0000_s4101" style="position:absolute;z-index:251655680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g+rDrc0BAACA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Text Box 9" o:spid="_x0000_s4100" type="#_x0000_t202" style="position:absolute;margin-left:254.45pt;margin-top:788.25pt;width:300.7pt;height:50.4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AA5FEA" w:rsidRPr="00C418F8" w:rsidRDefault="00AA5FEA" w:rsidP="00AA5FE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  <w:r>
      <w:rPr>
        <w:noProof/>
      </w:rPr>
      <w:pict>
        <v:shape id="Text Box 8" o:spid="_x0000_s4099" type="#_x0000_t202" style="position:absolute;margin-left:49.35pt;margin-top:789.35pt;width:201.6pt;height:50.4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ROYAL INSTITUTE OF MANAGEMENT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P.O. BOX 416, SIMTOKHA</w:t>
                </w:r>
              </w:p>
              <w:p w:rsidR="00AA5FEA" w:rsidRPr="00C418F8" w:rsidRDefault="00AA5FEA" w:rsidP="00AA5FEA"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THIMPHU: BHUTAN</w:t>
                </w:r>
              </w:p>
            </w:txbxContent>
          </v:textbox>
        </v:shape>
      </w:pict>
    </w:r>
    <w:r>
      <w:rPr>
        <w:noProof/>
      </w:rPr>
      <w:pict>
        <v:line id="Straight Connector 6" o:spid="_x0000_s4098" style="position:absolute;z-index:251651584;visibility:visible;mso-position-horizontal-relative:text;mso-position-vertical-relative:text;mso-width-relative:margin;mso-height-relative:margin" from="56.8pt,787.9pt" to="537.15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" strokecolor="#00b050" strokeweight=".25pt">
          <v:stroke dashstyle="1 1"/>
          <o:lock v:ext="edit" shapetype="f"/>
        </v:line>
      </w:pict>
    </w:r>
    <w:r>
      <w:rPr>
        <w:noProof/>
      </w:rPr>
      <w:pict>
        <v:shape id="_x0000_s4097" type="#_x0000_t202" style="position:absolute;margin-left:254.45pt;margin-top:788.25pt;width:300.7pt;height:50.4pt;z-index:25165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" fillcolor="window" stroked="f" strokeweight=".5pt">
          <v:textbox>
            <w:txbxContent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PABX NO. 00975-2-351013/351014/351249/351255/351627/35164</w:t>
                </w:r>
                <w:r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9</w:t>
                </w:r>
              </w:p>
              <w:p w:rsidR="00AA5FEA" w:rsidRPr="00C418F8" w:rsidRDefault="00AA5FEA" w:rsidP="00AA5FEA">
                <w:pPr>
                  <w:autoSpaceDE w:val="0"/>
                  <w:autoSpaceDN w:val="0"/>
                  <w:adjustRightInd w:val="0"/>
                  <w:spacing w:after="0" w:line="288" w:lineRule="auto"/>
                  <w:ind w:right="-353"/>
                  <w:textAlignment w:val="center"/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Fax : 00975-2-351029</w:t>
                </w:r>
              </w:p>
              <w:p w:rsidR="00AA5FEA" w:rsidRPr="00C418F8" w:rsidRDefault="00AA5FEA" w:rsidP="00AA5FEA">
                <w:pPr>
                  <w:ind w:right="-353"/>
                </w:pPr>
                <w:r w:rsidRPr="00C418F8">
                  <w:rPr>
                    <w:rFonts w:ascii="Times New Roman" w:hAnsi="Times New Roman" w:cs="Times New Roman"/>
                    <w:i/>
                    <w:iCs/>
                    <w:color w:val="000000"/>
                    <w:sz w:val="20"/>
                    <w:szCs w:val="20"/>
                  </w:rPr>
                  <w:t>Website : www.rim.edu.bt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F18" w:rsidRDefault="00990F18" w:rsidP="008C3DD9">
      <w:pPr>
        <w:spacing w:after="0" w:line="240" w:lineRule="auto"/>
      </w:pPr>
      <w:r>
        <w:separator/>
      </w:r>
    </w:p>
  </w:footnote>
  <w:footnote w:type="continuationSeparator" w:id="0">
    <w:p w:rsidR="00990F18" w:rsidRDefault="00990F18" w:rsidP="008C3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DD9" w:rsidRDefault="00370F09" w:rsidP="0062116E">
    <w:pPr>
      <w:pStyle w:val="Header"/>
      <w:tabs>
        <w:tab w:val="clear" w:pos="4680"/>
        <w:tab w:val="clear" w:pos="9360"/>
        <w:tab w:val="left" w:pos="3095"/>
      </w:tabs>
      <w:ind w:right="-423"/>
    </w:pP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-219710</wp:posOffset>
          </wp:positionH>
          <wp:positionV relativeFrom="paragraph">
            <wp:posOffset>-85725</wp:posOffset>
          </wp:positionV>
          <wp:extent cx="1581150" cy="857250"/>
          <wp:effectExtent l="0" t="0" r="0" b="0"/>
          <wp:wrapTight wrapText="bothSides">
            <wp:wrapPolygon edited="0">
              <wp:start x="0" y="0"/>
              <wp:lineTo x="0" y="21120"/>
              <wp:lineTo x="21340" y="21120"/>
              <wp:lineTo x="21340" y="0"/>
              <wp:lineTo x="0" y="0"/>
            </wp:wrapPolygon>
          </wp:wrapTight>
          <wp:docPr id="27" name="Picture 0" descr="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4570" t="17055" b="13177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1599565</wp:posOffset>
          </wp:positionH>
          <wp:positionV relativeFrom="paragraph">
            <wp:posOffset>-116205</wp:posOffset>
          </wp:positionV>
          <wp:extent cx="2938145" cy="548640"/>
          <wp:effectExtent l="0" t="0" r="0" b="0"/>
          <wp:wrapNone/>
          <wp:docPr id="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1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5057140</wp:posOffset>
          </wp:positionH>
          <wp:positionV relativeFrom="paragraph">
            <wp:posOffset>-170180</wp:posOffset>
          </wp:positionV>
          <wp:extent cx="974725" cy="904875"/>
          <wp:effectExtent l="0" t="0" r="0" b="0"/>
          <wp:wrapNone/>
          <wp:docPr id="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116E">
      <w:tab/>
    </w:r>
  </w:p>
  <w:p w:rsidR="008C3DD9" w:rsidRDefault="002043C7" w:rsidP="00BB221A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w:pict>
        <v:line id="Straight Connector 1" o:spid="_x0000_s4110" style="position:absolute;z-index:251659776;visibility:visible;mso-width-relative:margin;mso-height-relative:margin" from="-29.1pt,50.05pt" to="475.7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" strokecolor="#00b050" strokeweight=".25pt">
          <v:stroke dashstyle="1 1"/>
          <o:lock v:ext="edit" shapetype="f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9" type="#_x0000_t202" style="position:absolute;margin-left:88.45pt;margin-top:16.05pt;width:324pt;height:35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" stroked="f">
          <v:fill opacity="0"/>
          <v:textbox>
            <w:txbxContent>
              <w:p w:rsidR="00842E20" w:rsidRPr="00106DD5" w:rsidRDefault="00842E20" w:rsidP="002E5853">
                <w:pPr>
                  <w:pStyle w:val="BasicParagraph"/>
                  <w:spacing w:line="240" w:lineRule="auto"/>
                  <w:jc w:val="center"/>
                  <w:rPr>
                    <w:rFonts w:ascii="Copperplate Gothic Bold" w:hAnsi="Copperplate Gothic Bold" w:cs="Copperplate Gothic Bold"/>
                    <w:szCs w:val="26"/>
                  </w:rPr>
                </w:pPr>
                <w:r w:rsidRPr="00106DD5">
                  <w:rPr>
                    <w:rFonts w:ascii="Copperplate Gothic Bold" w:hAnsi="Copperplate Gothic Bold" w:cs="Copperplate Gothic Bold"/>
                    <w:szCs w:val="26"/>
                  </w:rPr>
                  <w:t>ROYAL INSTITUTE OF MANAGEMENT</w:t>
                </w:r>
              </w:p>
              <w:p w:rsidR="00842E20" w:rsidRPr="00106DD5" w:rsidRDefault="00842E20" w:rsidP="002E5853">
                <w:pPr>
                  <w:pStyle w:val="BasicParagraph"/>
                  <w:jc w:val="center"/>
                  <w:rPr>
                    <w:rFonts w:ascii="Jomolhari-ID" w:hAnsi="Jomolhari-ID" w:cs="Jomolhari-ID"/>
                    <w:sz w:val="44"/>
                    <w:szCs w:val="46"/>
                  </w:rPr>
                </w:pPr>
                <w:r w:rsidRPr="00106DD5">
                  <w:rPr>
                    <w:sz w:val="16"/>
                    <w:szCs w:val="17"/>
                  </w:rPr>
                  <w:t>(Incorporated under the Royal Charter of the Royal Institute of Management, 1990)</w:t>
                </w:r>
              </w:p>
              <w:p w:rsidR="00842E20" w:rsidRDefault="00842E20"/>
            </w:txbxContent>
          </v:textbox>
        </v:shape>
      </w:pict>
    </w:r>
    <w:r w:rsidR="00BB221A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70F09"/>
    <w:rsid w:val="000211C7"/>
    <w:rsid w:val="00075E82"/>
    <w:rsid w:val="00092836"/>
    <w:rsid w:val="00106DD5"/>
    <w:rsid w:val="00156B1D"/>
    <w:rsid w:val="002043C7"/>
    <w:rsid w:val="00230A84"/>
    <w:rsid w:val="002D68F7"/>
    <w:rsid w:val="002E5853"/>
    <w:rsid w:val="002E5A1C"/>
    <w:rsid w:val="0030307E"/>
    <w:rsid w:val="00316211"/>
    <w:rsid w:val="00337C8B"/>
    <w:rsid w:val="00347541"/>
    <w:rsid w:val="00370F09"/>
    <w:rsid w:val="0040437F"/>
    <w:rsid w:val="00434DEB"/>
    <w:rsid w:val="0049545D"/>
    <w:rsid w:val="004D0FB9"/>
    <w:rsid w:val="004F77A1"/>
    <w:rsid w:val="00575818"/>
    <w:rsid w:val="0059212C"/>
    <w:rsid w:val="0062116E"/>
    <w:rsid w:val="00634645"/>
    <w:rsid w:val="00634FBB"/>
    <w:rsid w:val="00667FEE"/>
    <w:rsid w:val="00710332"/>
    <w:rsid w:val="007F61D6"/>
    <w:rsid w:val="007F7196"/>
    <w:rsid w:val="00842E20"/>
    <w:rsid w:val="008C3DD9"/>
    <w:rsid w:val="00906CAD"/>
    <w:rsid w:val="00990F18"/>
    <w:rsid w:val="009A178D"/>
    <w:rsid w:val="009A6A87"/>
    <w:rsid w:val="009F1C0F"/>
    <w:rsid w:val="00A1505E"/>
    <w:rsid w:val="00A61034"/>
    <w:rsid w:val="00AA5FEA"/>
    <w:rsid w:val="00AA7EE4"/>
    <w:rsid w:val="00AF14C6"/>
    <w:rsid w:val="00B000CA"/>
    <w:rsid w:val="00B538B1"/>
    <w:rsid w:val="00B96643"/>
    <w:rsid w:val="00BB221A"/>
    <w:rsid w:val="00BB512B"/>
    <w:rsid w:val="00BB5FB4"/>
    <w:rsid w:val="00C1570E"/>
    <w:rsid w:val="00C20917"/>
    <w:rsid w:val="00C3180C"/>
    <w:rsid w:val="00C418F8"/>
    <w:rsid w:val="00C65C53"/>
    <w:rsid w:val="00C72A27"/>
    <w:rsid w:val="00C820E5"/>
    <w:rsid w:val="00C944FB"/>
    <w:rsid w:val="00CC296B"/>
    <w:rsid w:val="00D407DB"/>
    <w:rsid w:val="00D5748F"/>
    <w:rsid w:val="00D919F4"/>
    <w:rsid w:val="00D920EC"/>
    <w:rsid w:val="00DA0CDE"/>
    <w:rsid w:val="00DA2072"/>
    <w:rsid w:val="00DE621A"/>
    <w:rsid w:val="00DE6505"/>
    <w:rsid w:val="00E3206A"/>
    <w:rsid w:val="00E753F5"/>
    <w:rsid w:val="00E7722E"/>
    <w:rsid w:val="00EA0508"/>
    <w:rsid w:val="00F724D9"/>
    <w:rsid w:val="00F74B08"/>
    <w:rsid w:val="00F80564"/>
    <w:rsid w:val="00F91432"/>
    <w:rsid w:val="00FA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icrosoft Himalay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3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DD9"/>
  </w:style>
  <w:style w:type="paragraph" w:styleId="Footer">
    <w:name w:val="footer"/>
    <w:basedOn w:val="Normal"/>
    <w:link w:val="FooterChar"/>
    <w:uiPriority w:val="99"/>
    <w:unhideWhenUsed/>
    <w:rsid w:val="008C3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DD9"/>
  </w:style>
  <w:style w:type="paragraph" w:styleId="BalloonText">
    <w:name w:val="Balloon Text"/>
    <w:basedOn w:val="Normal"/>
    <w:link w:val="BalloonTextChar"/>
    <w:uiPriority w:val="99"/>
    <w:semiHidden/>
    <w:unhideWhenUsed/>
    <w:rsid w:val="008C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3DD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42E2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upchen\Downloads\Letter%20Head%20Without%20Dimens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9FB76-2F44-4585-A957-F2B077C06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Without Dimension</Template>
  <TotalTime>5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Chonga</dc:creator>
  <cp:keywords/>
  <dc:description/>
  <cp:lastModifiedBy>USER</cp:lastModifiedBy>
  <cp:revision>13</cp:revision>
  <cp:lastPrinted>2022-11-21T05:09:00Z</cp:lastPrinted>
  <dcterms:created xsi:type="dcterms:W3CDTF">2020-06-25T10:23:00Z</dcterms:created>
  <dcterms:modified xsi:type="dcterms:W3CDTF">2025-05-23T05:39:00Z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917da5238dfe2603984d1b380ea5679f17bc193278cf96c223a505dc617aa95c</vt:lpwstr>
  </property>
</Properties>
</file>